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EEEE" w:themeColor="accent3" w:themeTint="33"/>
  <w:body>
    <w:sdt>
      <w:sdtPr>
        <w:rPr>
          <w:color w:val="auto"/>
          <w:sz w:val="23"/>
          <w:szCs w:val="23"/>
        </w:rPr>
        <w:alias w:val="Название резюме"/>
        <w:tag w:val="Название резюме"/>
        <w:id w:val="809426422"/>
        <w:placeholder>
          <w:docPart w:val="C601E4FCA97F4E349EF977B4F66B8C23"/>
        </w:placeholder>
        <w:docPartList>
          <w:docPartGallery w:val="Quick Parts"/>
          <w:docPartCategory w:val=" Название резюме"/>
        </w:docPartList>
      </w:sdtPr>
      <w:sdtContent>
        <w:tbl>
          <w:tblPr>
            <w:tblStyle w:val="a6"/>
            <w:tblpPr w:leftFromText="180" w:rightFromText="180" w:tblpY="-420"/>
            <w:tblW w:w="4966" w:type="pct"/>
            <w:tblLayout w:type="fixed"/>
            <w:tblLook w:val="04A0"/>
          </w:tblPr>
          <w:tblGrid>
            <w:gridCol w:w="3510"/>
            <w:gridCol w:w="7404"/>
          </w:tblGrid>
          <w:tr w:rsidR="005B7B24" w:rsidTr="006B326C">
            <w:trPr>
              <w:trHeight w:val="996"/>
            </w:trPr>
            <w:tc>
              <w:tcPr>
                <w:tcW w:w="10914" w:type="dxa"/>
                <w:gridSpan w:val="2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646B86" w:themeFill="text2"/>
                <w:vAlign w:val="center"/>
              </w:tcPr>
              <w:p w:rsidR="005B7B24" w:rsidRPr="0001430E" w:rsidRDefault="00D4672C" w:rsidP="00C219F8">
                <w:pPr>
                  <w:pStyle w:val="afc"/>
                  <w:jc w:val="center"/>
                  <w:rPr>
                    <w:rFonts w:ascii="Book Antiqua" w:hAnsi="Book Antiqua"/>
                    <w:b/>
                    <w:sz w:val="44"/>
                  </w:rPr>
                </w:pPr>
                <w:sdt>
                  <w:sdtPr>
                    <w:rPr>
                      <w:rFonts w:ascii="Book Antiqua" w:hAnsi="Book Antiqua"/>
                      <w:b/>
                      <w:sz w:val="44"/>
                    </w:rPr>
                    <w:id w:val="809184597"/>
                    <w:placeholder>
                      <w:docPart w:val="8B568C3E043D40FFB4D60CE1558F1170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 w:rsidR="009542DA" w:rsidRPr="0001430E">
                      <w:rPr>
                        <w:rFonts w:ascii="Book Antiqua" w:hAnsi="Book Antiqua"/>
                        <w:b/>
                        <w:sz w:val="44"/>
                      </w:rPr>
                      <w:t xml:space="preserve">Распродажа </w:t>
                    </w:r>
                    <w:r w:rsidR="00C219F8">
                      <w:rPr>
                        <w:rFonts w:ascii="Book Antiqua" w:hAnsi="Book Antiqua"/>
                        <w:b/>
                        <w:sz w:val="44"/>
                      </w:rPr>
                      <w:t>светильников</w:t>
                    </w:r>
                    <w:r w:rsidR="009542DA" w:rsidRPr="0001430E">
                      <w:rPr>
                        <w:rFonts w:ascii="Book Antiqua" w:hAnsi="Book Antiqua"/>
                        <w:b/>
                        <w:sz w:val="44"/>
                      </w:rPr>
                      <w:t xml:space="preserve"> </w:t>
                    </w:r>
                    <w:r w:rsidR="00C219F8">
                      <w:rPr>
                        <w:rFonts w:ascii="Book Antiqua" w:hAnsi="Book Antiqua"/>
                        <w:b/>
                        <w:sz w:val="44"/>
                      </w:rPr>
                      <w:t>и комплектующих</w:t>
                    </w:r>
                  </w:sdtContent>
                </w:sdt>
              </w:p>
            </w:tc>
          </w:tr>
          <w:tr w:rsidR="003C5C02" w:rsidTr="006B326C">
            <w:trPr>
              <w:trHeight w:val="297"/>
            </w:trPr>
            <w:tc>
              <w:tcPr>
                <w:tcW w:w="3510" w:type="dxa"/>
                <w:tcBorders>
                  <w:top w:val="single" w:sz="36" w:space="0" w:color="FFFFFF" w:themeColor="background1"/>
                  <w:left w:val="nil"/>
                  <w:bottom w:val="nil"/>
                  <w:right w:val="single" w:sz="36" w:space="0" w:color="FFFFFF" w:themeColor="background1"/>
                </w:tcBorders>
                <w:shd w:val="clear" w:color="auto" w:fill="CCB400" w:themeFill="accent2"/>
                <w:tcMar>
                  <w:top w:w="29" w:type="dxa"/>
                  <w:left w:w="115" w:type="dxa"/>
                  <w:bottom w:w="29" w:type="dxa"/>
                  <w:right w:w="115" w:type="dxa"/>
                </w:tcMar>
                <w:vAlign w:val="center"/>
              </w:tcPr>
              <w:sdt>
                <w:sdtPr>
                  <w:rPr>
                    <w:rFonts w:ascii="Book Antiqua" w:hAnsi="Book Antiqua"/>
                    <w:sz w:val="28"/>
                  </w:rPr>
                  <w:alias w:val="Дата"/>
                  <w:id w:val="809184598"/>
                  <w:placeholder>
                    <w:docPart w:val="4F561B4A78B64E3A95B4AAFC7AD6450F"/>
                  </w:placeholder>
                  <w:date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3C5C02" w:rsidRPr="0001430E" w:rsidRDefault="009542DA" w:rsidP="00931CFF">
                    <w:pPr>
                      <w:pStyle w:val="aff6"/>
                      <w:framePr w:wrap="auto" w:hAnchor="text" w:xAlign="left" w:yAlign="inline"/>
                      <w:suppressOverlap w:val="0"/>
                      <w:rPr>
                        <w:rFonts w:ascii="Book Antiqua" w:hAnsi="Book Antiqua"/>
                        <w:sz w:val="28"/>
                      </w:rPr>
                    </w:pPr>
                    <w:r w:rsidRPr="0001430E">
                      <w:rPr>
                        <w:rFonts w:ascii="Book Antiqua" w:hAnsi="Book Antiqua"/>
                        <w:sz w:val="28"/>
                      </w:rPr>
                      <w:t>202</w:t>
                    </w:r>
                    <w:r w:rsidR="00931CFF">
                      <w:rPr>
                        <w:rFonts w:ascii="Book Antiqua" w:hAnsi="Book Antiqua"/>
                        <w:sz w:val="28"/>
                        <w:lang w:val="en-US"/>
                      </w:rPr>
                      <w:t>2</w:t>
                    </w:r>
                    <w:r w:rsidRPr="0001430E">
                      <w:rPr>
                        <w:rFonts w:ascii="Book Antiqua" w:hAnsi="Book Antiqua"/>
                        <w:sz w:val="28"/>
                      </w:rPr>
                      <w:t xml:space="preserve"> г.</w:t>
                    </w:r>
                  </w:p>
                </w:sdtContent>
              </w:sdt>
            </w:tc>
            <w:tc>
              <w:tcPr>
                <w:tcW w:w="7404" w:type="dxa"/>
                <w:vMerge w:val="restart"/>
                <w:tcBorders>
                  <w:top w:val="single" w:sz="36" w:space="0" w:color="FFFFFF" w:themeColor="background1"/>
                  <w:left w:val="single" w:sz="36" w:space="0" w:color="FFFFFF" w:themeColor="background1"/>
                  <w:right w:val="nil"/>
                </w:tcBorders>
                <w:shd w:val="clear" w:color="auto" w:fill="E3A191" w:themeFill="accent1" w:themeFillTint="99"/>
                <w:tcMar>
                  <w:top w:w="29" w:type="dxa"/>
                  <w:left w:w="115" w:type="dxa"/>
                  <w:bottom w:w="29" w:type="dxa"/>
                  <w:right w:w="115" w:type="dxa"/>
                </w:tcMar>
                <w:vAlign w:val="center"/>
              </w:tcPr>
              <w:p w:rsidR="003C5C02" w:rsidRPr="00B07377" w:rsidRDefault="003C5C02" w:rsidP="005B7B24">
                <w:pPr>
                  <w:spacing w:after="0" w:line="240" w:lineRule="auto"/>
                  <w:contextualSpacing/>
                  <w:jc w:val="center"/>
                  <w:rPr>
                    <w:rFonts w:ascii="Trebuchet MS" w:hAnsi="Trebuchet MS"/>
                    <w:b/>
                    <w:color w:val="4A4F64" w:themeColor="text2" w:themeShade="BF"/>
                    <w:sz w:val="56"/>
                  </w:rPr>
                </w:pPr>
                <w:r w:rsidRPr="00B07377">
                  <w:rPr>
                    <w:rFonts w:ascii="Trebuchet MS" w:hAnsi="Trebuchet MS"/>
                    <w:b/>
                    <w:color w:val="4A4F64" w:themeColor="text2" w:themeShade="BF"/>
                    <w:sz w:val="56"/>
                  </w:rPr>
                  <w:t>ООО «</w:t>
                </w:r>
                <w:proofErr w:type="spellStart"/>
                <w:r w:rsidRPr="00B07377">
                  <w:rPr>
                    <w:rFonts w:ascii="Trebuchet MS" w:hAnsi="Trebuchet MS"/>
                    <w:b/>
                    <w:color w:val="4A4F64" w:themeColor="text2" w:themeShade="BF"/>
                    <w:sz w:val="56"/>
                  </w:rPr>
                  <w:t>Электрокомплект</w:t>
                </w:r>
                <w:proofErr w:type="spellEnd"/>
                <w:r w:rsidRPr="00B07377">
                  <w:rPr>
                    <w:rFonts w:ascii="Trebuchet MS" w:hAnsi="Trebuchet MS"/>
                    <w:b/>
                    <w:color w:val="4A4F64" w:themeColor="text2" w:themeShade="BF"/>
                    <w:sz w:val="56"/>
                  </w:rPr>
                  <w:t>»</w:t>
                </w:r>
              </w:p>
            </w:tc>
          </w:tr>
          <w:tr w:rsidR="003C5C02" w:rsidTr="00B07377">
            <w:trPr>
              <w:trHeight w:val="230"/>
            </w:trPr>
            <w:tc>
              <w:tcPr>
                <w:tcW w:w="3510" w:type="dxa"/>
                <w:tcBorders>
                  <w:top w:val="nil"/>
                  <w:left w:val="nil"/>
                  <w:bottom w:val="nil"/>
                  <w:right w:val="single" w:sz="36" w:space="0" w:color="FFFFFF" w:themeColor="background1"/>
                </w:tcBorders>
                <w:shd w:val="clear" w:color="auto" w:fill="auto"/>
                <w:vAlign w:val="center"/>
              </w:tcPr>
              <w:p w:rsidR="003C5C02" w:rsidRPr="00B134B3" w:rsidRDefault="003C5C02" w:rsidP="00123C58">
                <w:pPr>
                  <w:pStyle w:val="affc"/>
                  <w:spacing w:after="0"/>
                  <w:contextualSpacing/>
                  <w:rPr>
                    <w:rFonts w:ascii="Book Antiqua" w:hAnsi="Book Antiqua"/>
                    <w:sz w:val="24"/>
                  </w:rPr>
                </w:pPr>
                <w:r w:rsidRPr="005B7B24">
                  <w:rPr>
                    <w:rFonts w:ascii="Book Antiqua" w:hAnsi="Book Antiqua"/>
                    <w:sz w:val="24"/>
                  </w:rPr>
                  <w:t>г</w:t>
                </w:r>
                <w:r w:rsidRPr="00B134B3">
                  <w:rPr>
                    <w:rFonts w:ascii="Book Antiqua" w:hAnsi="Book Antiqua"/>
                    <w:sz w:val="24"/>
                  </w:rPr>
                  <w:t>. Уфа, ул. 50 лет СССР 39/1</w:t>
                </w:r>
                <w:r w:rsidRPr="00B134B3">
                  <w:rPr>
                    <w:rFonts w:ascii="Book Antiqua" w:hAnsi="Book Antiqua"/>
                    <w:sz w:val="24"/>
                  </w:rPr>
                  <w:br/>
                  <w:t>+7 (347) 232-66-76</w:t>
                </w:r>
                <w:r w:rsidRPr="00B134B3">
                  <w:rPr>
                    <w:rFonts w:ascii="Book Antiqua" w:hAnsi="Book Antiqua"/>
                    <w:sz w:val="24"/>
                  </w:rPr>
                  <w:br/>
                </w:r>
                <w:hyperlink r:id="rId9" w:history="1">
                  <w:r w:rsidRPr="00B134B3">
                    <w:rPr>
                      <w:rStyle w:val="af4"/>
                      <w:rFonts w:ascii="Book Antiqua" w:hAnsi="Book Antiqua"/>
                      <w:sz w:val="24"/>
                    </w:rPr>
                    <w:t>info@elecompufa.ru</w:t>
                  </w:r>
                </w:hyperlink>
              </w:p>
              <w:p w:rsidR="003C5C02" w:rsidRPr="00B134B3" w:rsidRDefault="003C5C02" w:rsidP="00123C58">
                <w:pPr>
                  <w:pStyle w:val="affc"/>
                  <w:spacing w:after="0"/>
                  <w:contextualSpacing/>
                  <w:rPr>
                    <w:rFonts w:ascii="Book Antiqua" w:hAnsi="Book Antiqua"/>
                    <w:sz w:val="24"/>
                  </w:rPr>
                </w:pPr>
                <w:r w:rsidRPr="00B134B3">
                  <w:rPr>
                    <w:rFonts w:ascii="Book Antiqua" w:hAnsi="Book Antiqua"/>
                    <w:sz w:val="24"/>
                    <w:lang w:val="en-US"/>
                  </w:rPr>
                  <w:t>http</w:t>
                </w:r>
                <w:r w:rsidRPr="00B134B3">
                  <w:rPr>
                    <w:rFonts w:ascii="Book Antiqua" w:hAnsi="Book Antiqua"/>
                    <w:sz w:val="24"/>
                  </w:rPr>
                  <w:t>://</w:t>
                </w:r>
                <w:proofErr w:type="spellStart"/>
                <w:r w:rsidRPr="00B134B3">
                  <w:rPr>
                    <w:rFonts w:ascii="Book Antiqua" w:hAnsi="Book Antiqua"/>
                    <w:sz w:val="24"/>
                    <w:lang w:val="en-US"/>
                  </w:rPr>
                  <w:t>elecompufa</w:t>
                </w:r>
                <w:proofErr w:type="spellEnd"/>
                <w:r w:rsidRPr="00B134B3">
                  <w:rPr>
                    <w:rFonts w:ascii="Book Antiqua" w:hAnsi="Book Antiqua"/>
                    <w:sz w:val="24"/>
                  </w:rPr>
                  <w:t>.</w:t>
                </w:r>
                <w:proofErr w:type="spellStart"/>
                <w:r w:rsidRPr="00B134B3">
                  <w:rPr>
                    <w:rFonts w:ascii="Book Antiqua" w:hAnsi="Book Antiqua"/>
                    <w:sz w:val="24"/>
                    <w:lang w:val="en-US"/>
                  </w:rPr>
                  <w:t>ru</w:t>
                </w:r>
                <w:proofErr w:type="spellEnd"/>
              </w:p>
              <w:p w:rsidR="003C5C02" w:rsidRPr="00123C58" w:rsidRDefault="003C5C02" w:rsidP="00A23B12">
                <w:pPr>
                  <w:spacing w:after="0" w:line="240" w:lineRule="auto"/>
                  <w:contextualSpacing/>
                  <w:rPr>
                    <w:lang w:val="en-US"/>
                  </w:rPr>
                </w:pPr>
              </w:p>
            </w:tc>
            <w:tc>
              <w:tcPr>
                <w:tcW w:w="7404" w:type="dxa"/>
                <w:vMerge/>
                <w:tcBorders>
                  <w:left w:val="single" w:sz="36" w:space="0" w:color="FFFFFF" w:themeColor="background1"/>
                  <w:bottom w:val="nil"/>
                  <w:right w:val="nil"/>
                </w:tcBorders>
                <w:shd w:val="clear" w:color="auto" w:fill="E3A191" w:themeFill="accent1" w:themeFillTint="99"/>
                <w:tcMar>
                  <w:top w:w="58" w:type="dxa"/>
                  <w:left w:w="115" w:type="dxa"/>
                  <w:bottom w:w="0" w:type="dxa"/>
                  <w:right w:w="115" w:type="dxa"/>
                </w:tcMar>
              </w:tcPr>
              <w:p w:rsidR="003C5C02" w:rsidRDefault="003C5C02" w:rsidP="00123C58">
                <w:pPr>
                  <w:pStyle w:val="affc"/>
                  <w:spacing w:after="0"/>
                  <w:contextualSpacing/>
                </w:pPr>
              </w:p>
            </w:tc>
          </w:tr>
        </w:tbl>
        <w:p w:rsidR="00B134B3" w:rsidRDefault="00B134B3"/>
        <w:tbl>
          <w:tblPr>
            <w:tblStyle w:val="a6"/>
            <w:tblpPr w:leftFromText="180" w:rightFromText="180" w:vertAnchor="text" w:horzAnchor="margin" w:tblpXSpec="right" w:tblpY="160"/>
            <w:tblOverlap w:val="never"/>
            <w:tblW w:w="2894" w:type="pct"/>
            <w:tblLook w:val="04A0"/>
          </w:tblPr>
          <w:tblGrid>
            <w:gridCol w:w="426"/>
            <w:gridCol w:w="5934"/>
          </w:tblGrid>
          <w:tr w:rsidR="006B326C" w:rsidTr="006B326C">
            <w:trPr>
              <w:trHeight w:val="76"/>
            </w:trPr>
            <w:tc>
              <w:tcPr>
                <w:tcW w:w="636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B326C" w:rsidRPr="00B134B3" w:rsidRDefault="006B326C" w:rsidP="00C219F8">
                <w:pPr>
                  <w:pStyle w:val="a7"/>
                  <w:spacing w:before="0" w:after="0"/>
                  <w:contextualSpacing/>
                  <w:rPr>
                    <w:rFonts w:ascii="Book Antiqua" w:hAnsi="Book Antiqua" w:cs="Arial"/>
                    <w:b w:val="0"/>
                    <w:bCs w:val="0"/>
                    <w:caps w:val="0"/>
                    <w:color w:val="323543" w:themeColor="text2" w:themeShade="80"/>
                    <w:spacing w:val="0"/>
                    <w:sz w:val="18"/>
                    <w:szCs w:val="20"/>
                    <w:shd w:val="clear" w:color="auto" w:fill="FFFFFF"/>
                  </w:rPr>
                </w:pPr>
              </w:p>
            </w:tc>
          </w:tr>
          <w:tr w:rsidR="006B326C" w:rsidTr="006B326C">
            <w:trPr>
              <w:gridBefore w:val="1"/>
              <w:wBefore w:w="426" w:type="dxa"/>
              <w:trHeight w:val="76"/>
            </w:trPr>
            <w:tc>
              <w:tcPr>
                <w:tcW w:w="593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B326C" w:rsidRDefault="006B326C" w:rsidP="006B326C">
                <w:pPr>
                  <w:pStyle w:val="a8"/>
                  <w:rPr>
                    <w:color w:val="FFFFFF" w:themeColor="background1"/>
                  </w:rPr>
                </w:pPr>
              </w:p>
            </w:tc>
          </w:tr>
        </w:tbl>
        <w:p w:rsidR="0033734C" w:rsidRDefault="00D4672C"/>
      </w:sdtContent>
    </w:sdt>
    <w:p w:rsidR="003C5C02" w:rsidRDefault="00D4672C">
      <w:pPr>
        <w:spacing w:after="200" w:line="276" w:lineRule="auto"/>
      </w:pPr>
      <w:r w:rsidRPr="00D4672C">
        <w:rPr>
          <w:noProof/>
          <w:color w:val="D16349" w:themeColor="accent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306.5pt;margin-top:18.95pt;width:218.9pt;height:242.15pt;z-index:251689984" fillcolor="#618889 [2406]" strokecolor="white [3212]">
            <v:fill opacity="20316f" color2="#5e2f00" rotate="t"/>
            <v:textbox style="mso-next-textbox:#_x0000_s1091">
              <w:txbxContent>
                <w:p w:rsidR="007A45A3" w:rsidRDefault="007A45A3" w:rsidP="00C30798">
                  <w:pPr>
                    <w:pStyle w:val="a7"/>
                    <w:spacing w:before="0" w:after="0"/>
                    <w:contextualSpacing/>
                    <w:suppressOverlap/>
                    <w:rPr>
                      <w:rFonts w:ascii="Book Antiqua" w:hAnsi="Book Antiqua"/>
                      <w:color w:val="988600" w:themeColor="accent2" w:themeShade="BF"/>
                      <w:sz w:val="28"/>
                    </w:rPr>
                  </w:pPr>
                  <w:r>
                    <w:rPr>
                      <w:rFonts w:ascii="Book Antiqua" w:hAnsi="Book Antiqua"/>
                      <w:color w:val="988600" w:themeColor="accent2" w:themeShade="BF"/>
                      <w:sz w:val="28"/>
                    </w:rPr>
                    <w:t xml:space="preserve">светильник </w:t>
                  </w:r>
                </w:p>
                <w:p w:rsidR="007A45A3" w:rsidRDefault="007A45A3" w:rsidP="00C30798">
                  <w:pPr>
                    <w:pStyle w:val="a7"/>
                    <w:spacing w:before="0" w:after="0"/>
                    <w:contextualSpacing/>
                    <w:suppressOverlap/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</w:pPr>
                  <w:r w:rsidRPr="00C219F8"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  <w:t>НБП 01-60-004</w:t>
                  </w:r>
                </w:p>
                <w:p w:rsidR="007A45A3" w:rsidRPr="008A16D7" w:rsidRDefault="007A45A3" w:rsidP="00C30798">
                  <w:pPr>
                    <w:pStyle w:val="a7"/>
                    <w:spacing w:before="0" w:after="0"/>
                    <w:contextualSpacing/>
                    <w:suppressOverlap/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</w:pPr>
                </w:p>
                <w:p w:rsidR="007A45A3" w:rsidRPr="00C219F8" w:rsidRDefault="007A45A3" w:rsidP="00C30798">
                  <w:pPr>
                    <w:pStyle w:val="afa"/>
                    <w:numPr>
                      <w:ilvl w:val="0"/>
                      <w:numId w:val="46"/>
                    </w:numPr>
                    <w:spacing w:after="0" w:line="240" w:lineRule="auto"/>
                    <w:suppressOverlap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Степень защиты IP 20; </w:t>
                  </w:r>
                </w:p>
                <w:p w:rsidR="007A45A3" w:rsidRPr="00C219F8" w:rsidRDefault="007A45A3" w:rsidP="00C30798">
                  <w:pPr>
                    <w:pStyle w:val="afa"/>
                    <w:numPr>
                      <w:ilvl w:val="0"/>
                      <w:numId w:val="46"/>
                    </w:numPr>
                    <w:spacing w:line="240" w:lineRule="auto"/>
                    <w:suppressOverlap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Количество ламп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:</w:t>
                  </w: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 1; </w:t>
                  </w:r>
                </w:p>
                <w:p w:rsidR="007A45A3" w:rsidRPr="00C219F8" w:rsidRDefault="007A45A3" w:rsidP="00C30798">
                  <w:pPr>
                    <w:pStyle w:val="afa"/>
                    <w:numPr>
                      <w:ilvl w:val="0"/>
                      <w:numId w:val="46"/>
                    </w:numPr>
                    <w:spacing w:line="240" w:lineRule="auto"/>
                    <w:suppressOverlap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Номинальная мощность лампы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:</w:t>
                  </w: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 60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 </w:t>
                  </w: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Вт; </w:t>
                  </w:r>
                </w:p>
                <w:p w:rsidR="007A45A3" w:rsidRPr="00C219F8" w:rsidRDefault="007A45A3" w:rsidP="00C30798">
                  <w:pPr>
                    <w:pStyle w:val="afa"/>
                    <w:numPr>
                      <w:ilvl w:val="0"/>
                      <w:numId w:val="46"/>
                    </w:numPr>
                    <w:spacing w:line="240" w:lineRule="auto"/>
                    <w:suppressOverlap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Тип цоколя лампы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:</w:t>
                  </w: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 Е27; </w:t>
                  </w:r>
                </w:p>
                <w:p w:rsidR="007A45A3" w:rsidRPr="00C30798" w:rsidRDefault="007A45A3" w:rsidP="00C30798"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Габаритные размеры светильника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:</w:t>
                  </w:r>
                  <w:r w:rsidRPr="00C219F8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 47x195мм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21.35pt;margin-top:18.95pt;width:206.5pt;height:242.15pt;z-index:251662336" fillcolor="#618889 [2406]" strokecolor="white [3212]">
            <v:fill opacity="20316f" color2="#5e2f00" rotate="t"/>
            <v:textbox style="mso-next-textbox:#_x0000_s1026">
              <w:txbxContent>
                <w:p w:rsidR="007A45A3" w:rsidRDefault="007A45A3" w:rsidP="00D223E7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</w:p>
                <w:p w:rsidR="007A45A3" w:rsidRPr="008A16D7" w:rsidRDefault="007A45A3" w:rsidP="002B000D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C30798">
                    <w:rPr>
                      <w:rFonts w:ascii="Arial" w:hAnsi="Arial" w:cs="Arial"/>
                      <w:noProof/>
                      <w:color w:val="C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1765950" cy="1679944"/>
                        <wp:effectExtent l="19050" t="0" r="5700" b="0"/>
                        <wp:docPr id="3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Windows\system32\config\systemprofile\Desktop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29529" t="27491" r="30791" b="24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7215" cy="1681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C30798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 w:rsidRPr="00C219F8"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НБП 01-60-00</w:t>
                  </w: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4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C30798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3079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C30798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70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C30798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90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2E667D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6D0A87" w:rsidRPr="00D223E7" w:rsidRDefault="006D0A87">
      <w:pPr>
        <w:spacing w:after="200" w:line="276" w:lineRule="auto"/>
      </w:pPr>
    </w:p>
    <w:p w:rsidR="007F04ED" w:rsidRPr="007F04ED" w:rsidRDefault="007F04ED">
      <w:pPr>
        <w:spacing w:after="200" w:line="276" w:lineRule="auto"/>
      </w:pPr>
    </w:p>
    <w:p w:rsidR="007F04ED" w:rsidRPr="007F04ED" w:rsidRDefault="007F04ED" w:rsidP="007F04ED"/>
    <w:p w:rsidR="007F04ED" w:rsidRPr="007F04ED" w:rsidRDefault="007F04ED" w:rsidP="007F04ED"/>
    <w:p w:rsidR="007F04ED" w:rsidRPr="007F04ED" w:rsidRDefault="00C219F8" w:rsidP="00C219F8">
      <w:pPr>
        <w:tabs>
          <w:tab w:val="center" w:pos="5386"/>
        </w:tabs>
      </w:pPr>
      <w:r>
        <w:tab/>
      </w:r>
    </w:p>
    <w:p w:rsidR="007F04ED" w:rsidRPr="008A16D7" w:rsidRDefault="007F04ED" w:rsidP="008A16D7">
      <w:pPr>
        <w:tabs>
          <w:tab w:val="left" w:pos="4504"/>
        </w:tabs>
      </w:pPr>
    </w:p>
    <w:tbl>
      <w:tblPr>
        <w:tblStyle w:val="a6"/>
        <w:tblpPr w:leftFromText="180" w:rightFromText="180" w:vertAnchor="text" w:horzAnchor="page" w:tblpX="864" w:tblpY="127"/>
        <w:tblOverlap w:val="never"/>
        <w:tblW w:w="2500" w:type="pct"/>
        <w:tblLook w:val="04A0"/>
      </w:tblPr>
      <w:tblGrid>
        <w:gridCol w:w="426"/>
        <w:gridCol w:w="5069"/>
      </w:tblGrid>
      <w:tr w:rsidR="00C219F8" w:rsidTr="00BD56BE">
        <w:trPr>
          <w:trHeight w:val="76"/>
        </w:trPr>
        <w:tc>
          <w:tcPr>
            <w:tcW w:w="5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7443" w:rsidRPr="006D0A87" w:rsidRDefault="00B17443" w:rsidP="00BD56BE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C219F8" w:rsidRPr="00C219F8" w:rsidRDefault="00C219F8" w:rsidP="00BD56BE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</w:tc>
      </w:tr>
      <w:tr w:rsidR="00C219F8" w:rsidTr="00BD56BE">
        <w:trPr>
          <w:gridBefore w:val="1"/>
          <w:wBefore w:w="426" w:type="dxa"/>
          <w:trHeight w:val="76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19F8" w:rsidRDefault="00C219F8" w:rsidP="00BD56BE">
            <w:pPr>
              <w:pStyle w:val="a8"/>
              <w:rPr>
                <w:color w:val="FFFFFF" w:themeColor="background1"/>
              </w:rPr>
            </w:pPr>
          </w:p>
        </w:tc>
      </w:tr>
    </w:tbl>
    <w:p w:rsidR="007F04ED" w:rsidRPr="007F04ED" w:rsidRDefault="007F04ED" w:rsidP="007F04ED"/>
    <w:p w:rsidR="00C219F8" w:rsidRDefault="00C219F8" w:rsidP="00EF32E7">
      <w:pPr>
        <w:spacing w:after="200" w:line="276" w:lineRule="auto"/>
      </w:pPr>
    </w:p>
    <w:p w:rsidR="00C219F8" w:rsidRDefault="00C219F8" w:rsidP="00EF32E7">
      <w:pPr>
        <w:spacing w:after="200" w:line="276" w:lineRule="auto"/>
      </w:pPr>
    </w:p>
    <w:p w:rsidR="00C219F8" w:rsidRDefault="00C219F8" w:rsidP="00EF32E7">
      <w:pPr>
        <w:spacing w:after="200" w:line="276" w:lineRule="auto"/>
      </w:pPr>
    </w:p>
    <w:p w:rsidR="00C219F8" w:rsidRDefault="00C219F8" w:rsidP="00EF32E7">
      <w:pPr>
        <w:spacing w:after="200" w:line="276" w:lineRule="auto"/>
      </w:pPr>
    </w:p>
    <w:p w:rsidR="00C219F8" w:rsidRDefault="00C219F8" w:rsidP="00EF32E7">
      <w:pPr>
        <w:spacing w:after="200" w:line="276" w:lineRule="auto"/>
      </w:pPr>
    </w:p>
    <w:p w:rsidR="00C219F8" w:rsidRDefault="00D4672C" w:rsidP="00EF32E7">
      <w:pPr>
        <w:spacing w:after="200" w:line="276" w:lineRule="auto"/>
      </w:pPr>
      <w:r w:rsidRPr="00D4672C">
        <w:rPr>
          <w:noProof/>
          <w:color w:val="D16349" w:themeColor="accent1"/>
          <w:lang w:eastAsia="ru-RU"/>
        </w:rPr>
        <w:pict>
          <v:shape id="_x0000_s1092" type="#_x0000_t202" style="position:absolute;margin-left:40.85pt;margin-top:4.55pt;width:178.7pt;height:227.25pt;z-index:251691008" fillcolor="#618889 [2406]" strokecolor="white [3212]">
            <v:fill opacity="20316f" color2="#5e2f00" rotate="t"/>
            <v:textbox style="mso-next-textbox:#_x0000_s1092">
              <w:txbxContent>
                <w:p w:rsidR="007A45A3" w:rsidRPr="00C219F8" w:rsidRDefault="007A45A3" w:rsidP="00367019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 w:rsidRPr="00C219F8"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НБП 01-60-0</w:t>
                  </w: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33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8C6C06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8C6C06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Default="007A45A3" w:rsidP="00367019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распродано</w:t>
                  </w:r>
                  <w:r w:rsidRPr="00367019">
                    <w:rPr>
                      <w:rFonts w:ascii="Arial" w:hAnsi="Arial" w:cs="Arial"/>
                    </w:rPr>
                    <w:t xml:space="preserve"> </w:t>
                  </w:r>
                  <w:r w:rsidRPr="00367019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084977" cy="1566036"/>
                        <wp:effectExtent l="19050" t="0" r="0" b="0"/>
                        <wp:docPr id="4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Windows\system32\config\systemprofile\Desktop\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25148" t="27830" r="25489" b="291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794" cy="1571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9F8" w:rsidRDefault="00C219F8" w:rsidP="00EF32E7">
      <w:pPr>
        <w:spacing w:after="200" w:line="276" w:lineRule="auto"/>
      </w:pPr>
    </w:p>
    <w:tbl>
      <w:tblPr>
        <w:tblStyle w:val="a6"/>
        <w:tblpPr w:leftFromText="180" w:rightFromText="180" w:vertAnchor="text" w:horzAnchor="margin" w:tblpXSpec="right" w:tblpY="160"/>
        <w:tblOverlap w:val="never"/>
        <w:tblW w:w="2500" w:type="pct"/>
        <w:tblLook w:val="04A0"/>
      </w:tblPr>
      <w:tblGrid>
        <w:gridCol w:w="5495"/>
      </w:tblGrid>
      <w:tr w:rsidR="00C219F8" w:rsidTr="00C219F8">
        <w:trPr>
          <w:trHeight w:val="76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19F8" w:rsidRDefault="00C219F8" w:rsidP="00664B84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B17443" w:rsidRDefault="00B17443" w:rsidP="00664B84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367019" w:rsidRDefault="00367019" w:rsidP="00367019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  <w:t xml:space="preserve">Светильник </w:t>
            </w:r>
          </w:p>
          <w:p w:rsidR="00367019" w:rsidRDefault="00367019" w:rsidP="00367019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 w:rsidRPr="008A16D7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НБП 01-60-033</w:t>
            </w:r>
          </w:p>
          <w:p w:rsidR="00367019" w:rsidRPr="008A16D7" w:rsidRDefault="00367019" w:rsidP="00367019">
            <w:pPr>
              <w:spacing w:after="0" w:line="240" w:lineRule="auto"/>
              <w:contextualSpacing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  <w:p w:rsidR="00367019" w:rsidRPr="008A16D7" w:rsidRDefault="00367019" w:rsidP="00367019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Степень защиты IP 54; </w:t>
            </w:r>
          </w:p>
          <w:p w:rsidR="00367019" w:rsidRPr="008A16D7" w:rsidRDefault="00367019" w:rsidP="00367019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Количество ламп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1; </w:t>
            </w:r>
          </w:p>
          <w:p w:rsidR="00367019" w:rsidRPr="008A16D7" w:rsidRDefault="00367019" w:rsidP="00367019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Номинальная мощность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60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Вт; </w:t>
            </w:r>
          </w:p>
          <w:p w:rsidR="00367019" w:rsidRPr="008A16D7" w:rsidRDefault="00367019" w:rsidP="00367019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цоколя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Е27; </w:t>
            </w:r>
          </w:p>
          <w:p w:rsidR="00C219F8" w:rsidRPr="00C219F8" w:rsidRDefault="00367019" w:rsidP="00367019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Габаритные размеры светильника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8A16D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105x210x191мм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</w:tbl>
    <w:p w:rsidR="008A16D7" w:rsidRDefault="008A16D7">
      <w:pPr>
        <w:rPr>
          <w:b/>
          <w:bCs/>
        </w:rPr>
      </w:pPr>
    </w:p>
    <w:p w:rsidR="008A16D7" w:rsidRDefault="008A16D7">
      <w:pPr>
        <w:rPr>
          <w:b/>
          <w:bCs/>
        </w:rPr>
      </w:pPr>
    </w:p>
    <w:p w:rsidR="008A16D7" w:rsidRDefault="008A16D7">
      <w:pPr>
        <w:rPr>
          <w:b/>
          <w:bCs/>
        </w:rPr>
      </w:pPr>
    </w:p>
    <w:p w:rsidR="008A16D7" w:rsidRDefault="008A16D7">
      <w:pPr>
        <w:rPr>
          <w:b/>
          <w:bCs/>
        </w:rPr>
      </w:pPr>
    </w:p>
    <w:p w:rsidR="008A16D7" w:rsidRDefault="008A16D7">
      <w:pPr>
        <w:rPr>
          <w:b/>
          <w:bCs/>
        </w:rPr>
      </w:pPr>
    </w:p>
    <w:p w:rsidR="008A16D7" w:rsidRDefault="008A16D7">
      <w:pPr>
        <w:rPr>
          <w:b/>
          <w:bCs/>
        </w:rPr>
      </w:pPr>
    </w:p>
    <w:p w:rsidR="008A16D7" w:rsidRDefault="008A16D7"/>
    <w:tbl>
      <w:tblPr>
        <w:tblStyle w:val="a6"/>
        <w:tblpPr w:leftFromText="180" w:rightFromText="180" w:vertAnchor="text" w:horzAnchor="margin" w:tblpXSpec="right" w:tblpY="160"/>
        <w:tblOverlap w:val="never"/>
        <w:tblW w:w="2306" w:type="pct"/>
        <w:tblInd w:w="426" w:type="dxa"/>
        <w:tblLook w:val="04A0"/>
      </w:tblPr>
      <w:tblGrid>
        <w:gridCol w:w="5068"/>
      </w:tblGrid>
      <w:tr w:rsidR="00C219F8" w:rsidTr="008A16D7">
        <w:trPr>
          <w:trHeight w:val="76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19F8" w:rsidRDefault="00C219F8" w:rsidP="00664B84">
            <w:pPr>
              <w:pStyle w:val="a8"/>
              <w:rPr>
                <w:color w:val="FFFFFF" w:themeColor="background1"/>
              </w:rPr>
            </w:pPr>
          </w:p>
        </w:tc>
      </w:tr>
    </w:tbl>
    <w:p w:rsidR="00FA5B8C" w:rsidRDefault="00FA5B8C" w:rsidP="00EF32E7">
      <w:pPr>
        <w:spacing w:after="200" w:line="276" w:lineRule="auto"/>
      </w:pPr>
    </w:p>
    <w:tbl>
      <w:tblPr>
        <w:tblStyle w:val="a6"/>
        <w:tblpPr w:leftFromText="180" w:rightFromText="180" w:vertAnchor="text" w:horzAnchor="margin" w:tblpXSpec="right" w:tblpY="160"/>
        <w:tblOverlap w:val="never"/>
        <w:tblW w:w="2500" w:type="pct"/>
        <w:tblLook w:val="04A0"/>
      </w:tblPr>
      <w:tblGrid>
        <w:gridCol w:w="5495"/>
      </w:tblGrid>
      <w:tr w:rsidR="008A16D7" w:rsidTr="00664B84">
        <w:trPr>
          <w:trHeight w:val="76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16D7" w:rsidRPr="006D0A87" w:rsidRDefault="008A16D7" w:rsidP="00664B84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8A16D7" w:rsidRPr="00367019" w:rsidRDefault="008A16D7" w:rsidP="00367019">
            <w:pPr>
              <w:spacing w:line="240" w:lineRule="auto"/>
              <w:ind w:left="360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</w:tc>
      </w:tr>
    </w:tbl>
    <w:p w:rsidR="00852F89" w:rsidRDefault="00D4672C" w:rsidP="008A16D7">
      <w:r>
        <w:rPr>
          <w:noProof/>
          <w:lang w:eastAsia="ru-RU"/>
        </w:rPr>
        <w:pict>
          <v:shape id="_x0000_s1094" type="#_x0000_t202" style="position:absolute;margin-left:41pt;margin-top:9.3pt;width:245.75pt;height:176.1pt;z-index:251692032;mso-position-horizontal-relative:text;mso-position-vertical-relative:text" fillcolor="#618889 [2406]" strokecolor="white [3212]">
            <v:fill opacity="20316f" color2="#5e2f00" rotate="t"/>
            <v:textbox style="mso-next-textbox:#_x0000_s1094">
              <w:txbxContent>
                <w:p w:rsidR="007A45A3" w:rsidRDefault="007A45A3" w:rsidP="00367019">
                  <w:pPr>
                    <w:contextualSpacing/>
                    <w:suppressOverlap/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</w:rPr>
                  </w:pPr>
                  <w:r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  <w:u w:val="single"/>
                      <w:lang w:val="en-US"/>
                    </w:rPr>
                    <w:t xml:space="preserve">   </w:t>
                  </w:r>
                  <w:r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  <w:u w:val="single"/>
                    </w:rPr>
                    <w:t>Светильники</w:t>
                  </w:r>
                </w:p>
                <w:p w:rsidR="007A45A3" w:rsidRPr="00DE4FF2" w:rsidRDefault="007A45A3" w:rsidP="00367019">
                  <w:pPr>
                    <w:contextualSpacing/>
                    <w:suppressOverlap/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  <w:u w:val="single"/>
                    </w:rPr>
                  </w:pPr>
                  <w:r w:rsidRPr="00B17443"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</w:rPr>
                    <w:t xml:space="preserve">   </w:t>
                  </w:r>
                  <w:r w:rsidRPr="00DE4FF2"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  <w:u w:val="single"/>
                    </w:rPr>
                    <w:t>НСП 11-100-434</w:t>
                  </w:r>
                </w:p>
                <w:p w:rsidR="007A45A3" w:rsidRDefault="007A45A3" w:rsidP="00367019">
                  <w:pPr>
                    <w:spacing w:after="0" w:line="240" w:lineRule="auto"/>
                    <w:contextualSpacing/>
                    <w:suppressOverlap/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  <w:u w:val="single"/>
                    </w:rPr>
                  </w:pPr>
                  <w:r w:rsidRPr="00DE4FF2"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</w:rPr>
                    <w:t xml:space="preserve">   </w:t>
                  </w:r>
                  <w:r w:rsidRPr="00DE4FF2"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  <w:u w:val="single"/>
                    </w:rPr>
                    <w:t>НСП 11-</w:t>
                  </w:r>
                  <w:r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  <w:u w:val="single"/>
                    </w:rPr>
                    <w:t>2</w:t>
                  </w:r>
                  <w:r w:rsidRPr="00DE4FF2">
                    <w:rPr>
                      <w:rFonts w:ascii="Book Antiqua" w:hAnsi="Book Antiqua"/>
                      <w:b/>
                      <w:bCs/>
                      <w:caps/>
                      <w:color w:val="988600" w:themeColor="accent2" w:themeShade="BF"/>
                      <w:spacing w:val="60"/>
                      <w:sz w:val="28"/>
                      <w:szCs w:val="24"/>
                      <w:u w:val="single"/>
                    </w:rPr>
                    <w:t>00-434</w:t>
                  </w:r>
                </w:p>
                <w:p w:rsidR="007A45A3" w:rsidRPr="008A16D7" w:rsidRDefault="007A45A3" w:rsidP="00367019">
                  <w:pPr>
                    <w:spacing w:after="0" w:line="240" w:lineRule="auto"/>
                    <w:contextualSpacing/>
                    <w:suppressOverlap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</w:p>
                <w:p w:rsidR="007A45A3" w:rsidRPr="00DE4FF2" w:rsidRDefault="007A45A3" w:rsidP="00367019">
                  <w:pPr>
                    <w:pStyle w:val="afa"/>
                    <w:numPr>
                      <w:ilvl w:val="0"/>
                      <w:numId w:val="46"/>
                    </w:numPr>
                    <w:spacing w:line="240" w:lineRule="auto"/>
                    <w:suppressOverlap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DE4FF2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Степень защиты IP 62; </w:t>
                  </w:r>
                </w:p>
                <w:p w:rsidR="007A45A3" w:rsidRPr="00DE4FF2" w:rsidRDefault="007A45A3" w:rsidP="00367019">
                  <w:pPr>
                    <w:pStyle w:val="afa"/>
                    <w:numPr>
                      <w:ilvl w:val="0"/>
                      <w:numId w:val="46"/>
                    </w:numPr>
                    <w:spacing w:line="240" w:lineRule="auto"/>
                    <w:suppressOverlap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DE4FF2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Количество ламп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:</w:t>
                  </w:r>
                  <w:r w:rsidRPr="00DE4FF2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 1; </w:t>
                  </w:r>
                </w:p>
                <w:p w:rsidR="007A45A3" w:rsidRPr="00DE4FF2" w:rsidRDefault="007A45A3" w:rsidP="00367019">
                  <w:pPr>
                    <w:pStyle w:val="afa"/>
                    <w:numPr>
                      <w:ilvl w:val="0"/>
                      <w:numId w:val="46"/>
                    </w:numPr>
                    <w:spacing w:line="240" w:lineRule="auto"/>
                    <w:suppressOverlap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DE4FF2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Тип цоколя лампы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:</w:t>
                  </w:r>
                  <w:r w:rsidRPr="00DE4FF2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 Е27</w:t>
                  </w: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.</w:t>
                  </w:r>
                </w:p>
                <w:p w:rsidR="007A45A3" w:rsidRPr="00367019" w:rsidRDefault="007A45A3" w:rsidP="00367019"/>
              </w:txbxContent>
            </v:textbox>
          </v:shape>
        </w:pict>
      </w:r>
    </w:p>
    <w:p w:rsidR="00852F89" w:rsidRDefault="00852F89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tbl>
      <w:tblPr>
        <w:tblStyle w:val="a6"/>
        <w:tblpPr w:leftFromText="180" w:rightFromText="180" w:vertAnchor="text" w:horzAnchor="margin" w:tblpXSpec="center" w:tblpY="1138"/>
        <w:tblOverlap w:val="never"/>
        <w:tblW w:w="1677" w:type="pct"/>
        <w:tblLook w:val="04A0"/>
      </w:tblPr>
      <w:tblGrid>
        <w:gridCol w:w="3686"/>
      </w:tblGrid>
      <w:tr w:rsidR="008A16D7" w:rsidTr="00DE4FF2">
        <w:trPr>
          <w:trHeight w:val="7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16D7" w:rsidRDefault="008A16D7" w:rsidP="00DE4FF2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8A16D7" w:rsidRPr="006D0A87" w:rsidRDefault="008A16D7" w:rsidP="00DE4FF2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367019" w:rsidRDefault="008A16D7" w:rsidP="00367019">
            <w:pPr>
              <w:contextualSpacing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8A16D7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  <w:t xml:space="preserve">  </w:t>
            </w:r>
            <w:r w:rsidR="00DE4FF2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  <w:t xml:space="preserve"> </w:t>
            </w:r>
          </w:p>
          <w:p w:rsidR="00DE4FF2" w:rsidRPr="00DE4FF2" w:rsidRDefault="00DE4FF2" w:rsidP="00DE4FF2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  <w:p w:rsidR="008A16D7" w:rsidRPr="00DE4FF2" w:rsidRDefault="008A16D7" w:rsidP="00DE4FF2">
            <w:pPr>
              <w:spacing w:line="240" w:lineRule="auto"/>
              <w:ind w:left="360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</w:tc>
      </w:tr>
    </w:tbl>
    <w:p w:rsidR="008A16D7" w:rsidRDefault="00D4672C" w:rsidP="00852F89">
      <w:r>
        <w:rPr>
          <w:noProof/>
          <w:lang w:eastAsia="ru-RU"/>
        </w:rPr>
        <w:pict>
          <v:shape id="_x0000_s1095" type="#_x0000_t202" style="position:absolute;margin-left:41pt;margin-top:3.95pt;width:245.75pt;height:239pt;z-index:251693056;mso-position-horizontal-relative:text;mso-position-vertical-relative:text" fillcolor="#618889 [2406]" strokecolor="white [3212]">
            <v:fill opacity="20316f" color2="#5e2f00" rotate="t"/>
            <v:textbox style="mso-next-textbox:#_x0000_s1095">
              <w:txbxContent>
                <w:p w:rsidR="007A45A3" w:rsidRDefault="007A45A3" w:rsidP="008A16D7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DE4FF2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1735322" cy="1573619"/>
                        <wp:effectExtent l="19050" t="0" r="0" b="0"/>
                        <wp:docPr id="141" name="Рисунок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Windows\system32\config\systemprofile\Desktop\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5322" cy="1573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8A16D7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НСП 11-100-434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  <w:p w:rsidR="007A45A3" w:rsidRDefault="007A45A3" w:rsidP="00DE4FF2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>Ном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>м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>ощность 100Вт</w:t>
                        </w:r>
                      </w:p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8A16D7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65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8A16D7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390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8A16D7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margin-left:329.1pt;margin-top:3.95pt;width:206.75pt;height:239pt;z-index:251694080;mso-position-horizontal-relative:text;mso-position-vertical-relative:text" fillcolor="#618889 [2406]" strokecolor="white [3212]">
            <v:fill opacity="20316f" color2="#5e2f00" rotate="t"/>
            <v:textbox style="mso-next-textbox:#_x0000_s1098">
              <w:txbxContent>
                <w:p w:rsidR="007A45A3" w:rsidRDefault="007A45A3" w:rsidP="00DE4FF2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DE4FF2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1990503" cy="1782730"/>
                        <wp:effectExtent l="19050" t="0" r="0" b="0"/>
                        <wp:docPr id="153" name="Рисунок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Windows\system32\config\systemprofile\Desktop\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4579" cy="1786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DE4FF2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НСП 11-200-434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  <w:p w:rsidR="007A45A3" w:rsidRDefault="007A45A3" w:rsidP="00DE4FF2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>Ном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>м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  <w:t>ощность 200Вт</w:t>
                        </w:r>
                      </w:p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DE4FF2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24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DE4FF2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390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DE4FF2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>
      <w:pPr>
        <w:rPr>
          <w:lang w:val="en-US"/>
        </w:rPr>
      </w:pPr>
    </w:p>
    <w:p w:rsidR="00517493" w:rsidRPr="00517493" w:rsidRDefault="00D4672C" w:rsidP="00852F89">
      <w:pPr>
        <w:rPr>
          <w:lang w:val="en-US"/>
        </w:rPr>
      </w:pPr>
      <w:r>
        <w:rPr>
          <w:noProof/>
          <w:lang w:eastAsia="ru-RU"/>
        </w:rPr>
        <w:pict>
          <v:shape id="_x0000_s1099" type="#_x0000_t202" style="position:absolute;margin-left:304.35pt;margin-top:7.95pt;width:178.7pt;height:218.5pt;z-index:251695104" fillcolor="#618889 [2406]" strokecolor="white [3212]">
            <v:fill opacity="20316f" color2="#5e2f00" rotate="t"/>
            <v:textbox style="mso-next-textbox:#_x0000_s1099">
              <w:txbxContent>
                <w:p w:rsidR="007A45A3" w:rsidRDefault="007A45A3" w:rsidP="00DE4FF2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DE4FF2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051124" cy="1850066"/>
                        <wp:effectExtent l="0" t="0" r="0" b="0"/>
                        <wp:docPr id="161" name="Рисунок 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Windows\system32\config\systemprofile\Desktop\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16874" t="7921" r="19300" b="58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4225" cy="1849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DE4FF2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НББ-03-75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DE4FF2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DE4FF2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450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DE4FF2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page" w:tblpX="948" w:tblpY="244"/>
        <w:tblOverlap w:val="never"/>
        <w:tblW w:w="2500" w:type="pct"/>
        <w:tblLook w:val="04A0"/>
      </w:tblPr>
      <w:tblGrid>
        <w:gridCol w:w="426"/>
        <w:gridCol w:w="5069"/>
      </w:tblGrid>
      <w:tr w:rsidR="00DE4FF2" w:rsidTr="00B17443">
        <w:trPr>
          <w:trHeight w:val="76"/>
        </w:trPr>
        <w:tc>
          <w:tcPr>
            <w:tcW w:w="5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7443" w:rsidRDefault="00DE4FF2" w:rsidP="00B1744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 w:rsidRPr="00DE4FF2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  <w:t xml:space="preserve">   </w:t>
            </w:r>
          </w:p>
          <w:p w:rsidR="00DE4FF2" w:rsidRDefault="00B17443" w:rsidP="00B1744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Светильник </w:t>
            </w:r>
            <w:r w:rsidR="00DE4FF2" w:rsidRPr="00DE4FF2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НББ-03-75 (день-ночь)</w:t>
            </w:r>
          </w:p>
          <w:p w:rsidR="00BD56BE" w:rsidRPr="00BD56BE" w:rsidRDefault="00BD56BE" w:rsidP="00B1744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DE4FF2" w:rsidRPr="00DE4FF2" w:rsidRDefault="00DE4FF2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Номинальное напряжение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220</w:t>
            </w:r>
            <w:proofErr w:type="gramStart"/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</w:t>
            </w:r>
            <w:proofErr w:type="gramEnd"/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; </w:t>
            </w:r>
          </w:p>
          <w:p w:rsidR="00DE4FF2" w:rsidRPr="00DE4FF2" w:rsidRDefault="00DE4FF2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Степень защиты IP 22; </w:t>
            </w:r>
          </w:p>
          <w:p w:rsidR="00DE4FF2" w:rsidRPr="00DE4FF2" w:rsidRDefault="00DE4FF2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Количество ламп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1; </w:t>
            </w:r>
          </w:p>
          <w:p w:rsidR="00DE4FF2" w:rsidRPr="00DE4FF2" w:rsidRDefault="00DE4FF2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Номинальная мощность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75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Вт; </w:t>
            </w:r>
          </w:p>
          <w:p w:rsidR="00DE4FF2" w:rsidRPr="00DE4FF2" w:rsidRDefault="00DE4FF2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цоколя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Е27; </w:t>
            </w:r>
          </w:p>
          <w:p w:rsidR="00DE4FF2" w:rsidRPr="00C219F8" w:rsidRDefault="00BD56BE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Габаритные размеры:</w:t>
            </w:r>
            <w:r w:rsidR="00DE4FF2" w:rsidRP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190х190х88мм</w:t>
            </w:r>
            <w:r w:rsidR="00DE4FF2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  <w:tr w:rsidR="00DE4FF2" w:rsidTr="00B17443">
        <w:trPr>
          <w:gridBefore w:val="1"/>
          <w:wBefore w:w="426" w:type="dxa"/>
          <w:trHeight w:val="76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4FF2" w:rsidRDefault="00DE4FF2" w:rsidP="00B17443">
            <w:pPr>
              <w:pStyle w:val="a8"/>
              <w:rPr>
                <w:color w:val="FFFFFF" w:themeColor="background1"/>
              </w:rPr>
            </w:pPr>
          </w:p>
        </w:tc>
      </w:tr>
    </w:tbl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8A16D7" w:rsidP="00852F89"/>
    <w:p w:rsidR="008A16D7" w:rsidRDefault="00DE4FF2" w:rsidP="00B17443">
      <w:pPr>
        <w:spacing w:after="200" w:line="276" w:lineRule="auto"/>
      </w:pPr>
      <w:r>
        <w:br w:type="page"/>
      </w:r>
    </w:p>
    <w:p w:rsidR="00DE4FF2" w:rsidRDefault="00D4672C" w:rsidP="00852F89">
      <w:r>
        <w:rPr>
          <w:noProof/>
          <w:lang w:eastAsia="ru-RU"/>
        </w:rPr>
        <w:lastRenderedPageBreak/>
        <w:pict>
          <v:shape id="_x0000_s1100" type="#_x0000_t202" style="position:absolute;margin-left:6.95pt;margin-top:4.85pt;width:178.7pt;height:203pt;z-index:251696128" fillcolor="#618889 [2406]" strokecolor="white [3212]">
            <v:fill opacity="20316f" color2="#5e2f00" rotate="t"/>
            <v:textbox style="mso-next-textbox:#_x0000_s1100">
              <w:txbxContent>
                <w:p w:rsidR="007A45A3" w:rsidRDefault="007A45A3" w:rsidP="00DE4FF2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7443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1841648" cy="1690577"/>
                        <wp:effectExtent l="19050" t="0" r="6202" b="0"/>
                        <wp:docPr id="176" name="Рисунок 1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Windows\system32\config\systemprofile\Desktop\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6275" cy="1694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DE4FF2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НПО 22 1х60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DE4FF2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1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DE4FF2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95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DE4FF2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page" w:tblpX="4799" w:tblpY="3"/>
        <w:tblOverlap w:val="never"/>
        <w:tblW w:w="2694" w:type="pct"/>
        <w:tblLook w:val="04A0"/>
      </w:tblPr>
      <w:tblGrid>
        <w:gridCol w:w="5921"/>
      </w:tblGrid>
      <w:tr w:rsidR="00B17443" w:rsidTr="00B17443">
        <w:trPr>
          <w:trHeight w:val="76"/>
        </w:trPr>
        <w:tc>
          <w:tcPr>
            <w:tcW w:w="5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7443" w:rsidRDefault="00B17443" w:rsidP="00B1744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B17443" w:rsidRDefault="00B17443" w:rsidP="00B17443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 xml:space="preserve">светильник нПО 22 1х60   </w:t>
            </w:r>
            <w:r w:rsidRPr="00DE4FF2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«Малютка»</w:t>
            </w:r>
          </w:p>
          <w:p w:rsidR="00BD56BE" w:rsidRPr="008A16D7" w:rsidRDefault="00BD56BE" w:rsidP="00B17443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Номинальное напряжение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220</w:t>
            </w:r>
            <w:proofErr w:type="gramStart"/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</w:t>
            </w:r>
            <w:proofErr w:type="gramEnd"/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ЛН, КЛЛ;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Количество ламп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Номинальная мощность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60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Вт;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цоколя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Е27; </w:t>
            </w:r>
          </w:p>
          <w:p w:rsidR="00B17443" w:rsidRPr="00C219F8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Габаритные размеры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 95х175х150</w:t>
            </w:r>
            <w:r w:rsidR="0066361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</w:tbl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4672C" w:rsidP="00852F89">
      <w:r>
        <w:rPr>
          <w:noProof/>
          <w:lang w:eastAsia="ru-RU"/>
        </w:rPr>
        <w:pict>
          <v:shape id="_x0000_s1101" type="#_x0000_t202" style="position:absolute;margin-left:24.7pt;margin-top:19.85pt;width:178.7pt;height:218.5pt;z-index:251697152" fillcolor="#618889 [2406]" strokecolor="white [3212]">
            <v:fill opacity="20316f" color2="#5e2f00" rotate="t"/>
            <v:textbox style="mso-next-textbox:#_x0000_s1101">
              <w:txbxContent>
                <w:p w:rsidR="007A45A3" w:rsidRDefault="007A45A3" w:rsidP="00B17443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8C6C06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1946068" cy="1509823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Windows\system32\config\systemprofile\Desktop\12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195" cy="150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8C6C06" w:rsidRDefault="007A45A3" w:rsidP="00B17443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НПО 28 1х100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B17443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Остаток: 75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B17443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350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B17443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margin" w:tblpY="-7"/>
        <w:tblOverlap w:val="never"/>
        <w:tblW w:w="2694" w:type="pct"/>
        <w:tblLook w:val="04A0"/>
      </w:tblPr>
      <w:tblGrid>
        <w:gridCol w:w="426"/>
        <w:gridCol w:w="5495"/>
      </w:tblGrid>
      <w:tr w:rsidR="00B17443" w:rsidTr="00B17443">
        <w:trPr>
          <w:trHeight w:val="76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7443" w:rsidRDefault="00B17443" w:rsidP="00B1744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B17443" w:rsidRDefault="00B17443" w:rsidP="00B1744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B17443" w:rsidRPr="006D0A87" w:rsidRDefault="00B17443" w:rsidP="00B1744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B17443" w:rsidRDefault="00B17443" w:rsidP="00B1744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Светильник н</w:t>
            </w:r>
            <w:r w:rsidRPr="00B17443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ПО 28 1х100 «Таблетка»</w:t>
            </w:r>
          </w:p>
          <w:p w:rsidR="00BD56BE" w:rsidRPr="00B17443" w:rsidRDefault="00BD56BE" w:rsidP="00B1744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Номинальное напряжение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220</w:t>
            </w:r>
            <w:proofErr w:type="gramStart"/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</w:t>
            </w:r>
            <w:proofErr w:type="gramEnd"/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Количество ламп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Номинальная мощность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100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Вт;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цоколя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Е27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  <w:p w:rsidR="00B17443" w:rsidRPr="00C219F8" w:rsidRDefault="00B17443" w:rsidP="00B17443">
            <w:pPr>
              <w:pStyle w:val="afa"/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</w:tc>
      </w:tr>
      <w:tr w:rsidR="00B17443" w:rsidTr="00B17443">
        <w:trPr>
          <w:gridBefore w:val="1"/>
          <w:wBefore w:w="426" w:type="dxa"/>
          <w:trHeight w:val="76"/>
        </w:trPr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7443" w:rsidRDefault="00B17443" w:rsidP="00B17443">
            <w:pPr>
              <w:pStyle w:val="a8"/>
              <w:rPr>
                <w:color w:val="FFFFFF" w:themeColor="background1"/>
              </w:rPr>
            </w:pPr>
          </w:p>
        </w:tc>
      </w:tr>
    </w:tbl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4672C" w:rsidP="00852F89">
      <w:r>
        <w:rPr>
          <w:noProof/>
          <w:lang w:eastAsia="ru-RU"/>
        </w:rPr>
        <w:pict>
          <v:shape id="_x0000_s1102" type="#_x0000_t202" style="position:absolute;margin-left:6.95pt;margin-top:20.7pt;width:185.7pt;height:236.95pt;z-index:251698176" fillcolor="#618889 [2406]" strokecolor="white [3212]">
            <v:fill opacity="20316f" color2="#5e2f00" rotate="t"/>
            <v:textbox style="mso-next-textbox:#_x0000_s1102">
              <w:txbxContent>
                <w:p w:rsidR="007A45A3" w:rsidRDefault="007A45A3" w:rsidP="00B17443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7443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077085" cy="2075409"/>
                        <wp:effectExtent l="19050" t="0" r="0" b="0"/>
                        <wp:docPr id="198" name="Рисунок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Windows\system32\config\systemprofile\Desktop\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085" cy="2075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B17443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РТУ01-125-301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B17443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8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B17443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1300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B17443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DE4FF2" w:rsidRDefault="00DE4FF2" w:rsidP="00852F89"/>
    <w:tbl>
      <w:tblPr>
        <w:tblStyle w:val="a6"/>
        <w:tblpPr w:leftFromText="180" w:rightFromText="180" w:vertAnchor="text" w:horzAnchor="page" w:tblpX="4799" w:tblpY="3"/>
        <w:tblOverlap w:val="never"/>
        <w:tblW w:w="2694" w:type="pct"/>
        <w:tblLook w:val="04A0"/>
      </w:tblPr>
      <w:tblGrid>
        <w:gridCol w:w="5921"/>
      </w:tblGrid>
      <w:tr w:rsidR="00B17443" w:rsidTr="00664B84">
        <w:trPr>
          <w:trHeight w:val="76"/>
        </w:trPr>
        <w:tc>
          <w:tcPr>
            <w:tcW w:w="5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7443" w:rsidRPr="006D0A87" w:rsidRDefault="00B17443" w:rsidP="00664B84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B17443" w:rsidRDefault="00B17443" w:rsidP="00B17443">
            <w:pPr>
              <w:pStyle w:val="a7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 w:rsidRPr="00DE4FF2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 xml:space="preserve">Светильник  </w:t>
            </w:r>
            <w:r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 xml:space="preserve">парковый   </w:t>
            </w:r>
            <w:r w:rsidRPr="00B17443">
              <w:rPr>
                <w:rFonts w:ascii="Arial" w:hAnsi="Arial" w:cs="Arial"/>
                <w:color w:val="4A4F64" w:themeColor="text2" w:themeShade="BF"/>
                <w:u w:val="single"/>
              </w:rPr>
              <w:t xml:space="preserve"> </w:t>
            </w:r>
            <w:r w:rsidRPr="00B17443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РТУ01-125-301</w:t>
            </w:r>
          </w:p>
          <w:p w:rsidR="00BD56BE" w:rsidRPr="00B17443" w:rsidRDefault="00BD56BE" w:rsidP="00B17443">
            <w:pPr>
              <w:pStyle w:val="a7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: 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ДРЛ</w:t>
            </w:r>
            <w:r w:rsidR="0066361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Степень защиты IP 23;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Количество ламп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Номинальная мощность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150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Вт; </w:t>
            </w:r>
          </w:p>
          <w:p w:rsid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цоколя лампы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1744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Е27; </w:t>
            </w:r>
          </w:p>
          <w:p w:rsidR="00B17443" w:rsidRPr="00B17443" w:rsidRDefault="00B17443" w:rsidP="00B1744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Габаритный размеры: </w:t>
            </w:r>
            <w:r w:rsidR="0066361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350х420 мм.</w:t>
            </w:r>
          </w:p>
        </w:tc>
      </w:tr>
    </w:tbl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DE4FF2" w:rsidRDefault="00DE4FF2" w:rsidP="00852F89"/>
    <w:p w:rsidR="008A16D7" w:rsidRDefault="008A16D7" w:rsidP="00852F89"/>
    <w:tbl>
      <w:tblPr>
        <w:tblStyle w:val="a6"/>
        <w:tblpPr w:leftFromText="180" w:rightFromText="180" w:vertAnchor="text" w:horzAnchor="margin" w:tblpXSpec="right" w:tblpY="160"/>
        <w:tblOverlap w:val="never"/>
        <w:tblW w:w="2894" w:type="pct"/>
        <w:tblLook w:val="04A0"/>
      </w:tblPr>
      <w:tblGrid>
        <w:gridCol w:w="426"/>
        <w:gridCol w:w="5934"/>
      </w:tblGrid>
      <w:tr w:rsidR="00025954" w:rsidTr="00664B84">
        <w:trPr>
          <w:trHeight w:val="76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5954" w:rsidRDefault="00025954" w:rsidP="00025954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lastRenderedPageBreak/>
              <w:t>светильник н</w:t>
            </w:r>
            <w:r w:rsidRPr="00025954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ПП-03-100-001</w:t>
            </w:r>
          </w:p>
          <w:p w:rsidR="00BD56BE" w:rsidRPr="00025954" w:rsidRDefault="00BD56BE" w:rsidP="00025954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025954" w:rsidRPr="00025954" w:rsidRDefault="00025954" w:rsidP="00025954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Номинальное напряжение: 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220</w:t>
            </w:r>
            <w:proofErr w:type="gramStart"/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В</w:t>
            </w:r>
            <w:proofErr w:type="gramEnd"/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, 50 Гц;</w:t>
            </w:r>
          </w:p>
          <w:p w:rsidR="00025954" w:rsidRPr="00025954" w:rsidRDefault="00025954" w:rsidP="00025954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Количество и мощность ламп: 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1х100 Вт;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br/>
              <w:t xml:space="preserve">Тип патрона: 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E27;</w:t>
            </w:r>
          </w:p>
          <w:p w:rsidR="00025954" w:rsidRPr="00025954" w:rsidRDefault="00025954" w:rsidP="00025954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Материал корпуса: 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сталь;</w:t>
            </w:r>
          </w:p>
          <w:p w:rsidR="00025954" w:rsidRDefault="00025954" w:rsidP="00025954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proofErr w:type="spellStart"/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Рассеиватель</w:t>
            </w:r>
            <w:proofErr w:type="spellEnd"/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: 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силикатное стекло;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br/>
              <w:t xml:space="preserve">Габаритные размеры: 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Ø 280×120 мм;</w:t>
            </w:r>
          </w:p>
          <w:p w:rsidR="00025954" w:rsidRPr="00025954" w:rsidRDefault="00025954" w:rsidP="00025954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Степень защиты: </w:t>
            </w:r>
            <w:r w:rsid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025954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IP 65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  <w:tr w:rsidR="00025954" w:rsidTr="00664B84">
        <w:trPr>
          <w:gridBefore w:val="1"/>
          <w:wBefore w:w="426" w:type="dxa"/>
          <w:trHeight w:val="76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5954" w:rsidRDefault="00025954" w:rsidP="00664B84">
            <w:pPr>
              <w:pStyle w:val="a8"/>
              <w:rPr>
                <w:color w:val="FFFFFF" w:themeColor="background1"/>
              </w:rPr>
            </w:pPr>
          </w:p>
        </w:tc>
      </w:tr>
    </w:tbl>
    <w:p w:rsidR="00025954" w:rsidRDefault="00D4672C" w:rsidP="00852F89">
      <w:r>
        <w:rPr>
          <w:noProof/>
          <w:lang w:eastAsia="ru-RU"/>
        </w:rPr>
        <w:pict>
          <v:shape id="_x0000_s1103" type="#_x0000_t202" style="position:absolute;margin-left:11.45pt;margin-top:1.2pt;width:201.35pt;height:196.75pt;z-index:251699200;mso-position-horizontal-relative:text;mso-position-vertical-relative:text" fillcolor="#618889 [2406]" strokecolor="white [3212]">
            <v:fill opacity="20316f" color2="#5e2f00" rotate="t"/>
            <v:textbox style="mso-next-textbox:#_x0000_s1103">
              <w:txbxContent>
                <w:p w:rsidR="007A45A3" w:rsidRDefault="007A45A3" w:rsidP="00025954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025954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456607" cy="1541721"/>
                        <wp:effectExtent l="19050" t="0" r="843" b="0"/>
                        <wp:docPr id="212" name="Рисунок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Windows\system32\config\systemprofile\Desktop\нпп 1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7863" t="7447" r="6457" b="116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5899" cy="1541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025954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Н</w:t>
                  </w:r>
                  <w:r w:rsidRPr="00025954"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ПП-03-100-001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025954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6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025954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300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025954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tbl>
      <w:tblPr>
        <w:tblStyle w:val="a6"/>
        <w:tblpPr w:leftFromText="180" w:rightFromText="180" w:vertAnchor="text" w:horzAnchor="margin" w:tblpY="51"/>
        <w:tblOverlap w:val="never"/>
        <w:tblW w:w="2758" w:type="pct"/>
        <w:tblLook w:val="04A0"/>
      </w:tblPr>
      <w:tblGrid>
        <w:gridCol w:w="426"/>
        <w:gridCol w:w="5636"/>
      </w:tblGrid>
      <w:tr w:rsidR="00517493" w:rsidTr="00517493">
        <w:trPr>
          <w:trHeight w:val="76"/>
        </w:trPr>
        <w:tc>
          <w:tcPr>
            <w:tcW w:w="6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7493" w:rsidRDefault="00517493" w:rsidP="0051749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517493" w:rsidRDefault="00517493" w:rsidP="0051749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517493" w:rsidRDefault="00517493" w:rsidP="0051749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517493" w:rsidRDefault="00517493" w:rsidP="0051749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517493" w:rsidRPr="006D0A87" w:rsidRDefault="00517493" w:rsidP="00517493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517493" w:rsidRDefault="00517493" w:rsidP="0051749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Светильник </w:t>
            </w:r>
            <w:r w:rsidRPr="00BD56BE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ВАТ+RWU 1х58</w:t>
            </w:r>
          </w:p>
          <w:p w:rsidR="00517493" w:rsidRPr="00B17443" w:rsidRDefault="00517493" w:rsidP="0051749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</w:p>
          <w:p w:rsidR="00517493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Отражатель в комплекте;</w:t>
            </w:r>
          </w:p>
          <w:p w:rsidR="00517493" w:rsidRPr="00BD56BE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Длина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1528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</w:p>
        </w:tc>
      </w:tr>
      <w:tr w:rsidR="00517493" w:rsidTr="00517493">
        <w:trPr>
          <w:gridBefore w:val="1"/>
          <w:wBefore w:w="426" w:type="dxa"/>
          <w:trHeight w:val="76"/>
        </w:trPr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7493" w:rsidRDefault="00517493" w:rsidP="00517493">
            <w:pPr>
              <w:pStyle w:val="a8"/>
              <w:rPr>
                <w:color w:val="FFFFFF" w:themeColor="background1"/>
              </w:rPr>
            </w:pPr>
          </w:p>
        </w:tc>
      </w:tr>
    </w:tbl>
    <w:p w:rsidR="00025954" w:rsidRDefault="00D4672C" w:rsidP="00852F89">
      <w:r>
        <w:rPr>
          <w:noProof/>
          <w:lang w:eastAsia="ru-RU"/>
        </w:rPr>
        <w:pict>
          <v:shape id="_x0000_s1104" type="#_x0000_t202" style="position:absolute;margin-left:-3.5pt;margin-top:2.4pt;width:190.1pt;height:185.05pt;z-index:251700224;mso-position-horizontal-relative:text;mso-position-vertical-relative:text" fillcolor="#618889 [2406]" strokecolor="white [3212]">
            <v:fill opacity="20316f" color2="#5e2f00" rotate="t"/>
            <v:textbox style="mso-next-textbox:#_x0000_s1104">
              <w:txbxContent>
                <w:p w:rsidR="007A45A3" w:rsidRDefault="007A45A3" w:rsidP="00025954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BD56BE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139359" cy="1435396"/>
                        <wp:effectExtent l="19050" t="0" r="0" b="0"/>
                        <wp:docPr id="258" name="Рисунок 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Windows\system32\config\systemprofile\Desktop\4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090" cy="1439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BD56BE" w:rsidRDefault="007A45A3" w:rsidP="00025954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  <w:lang w:val="en-US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  <w:lang w:val="en-US"/>
                    </w:rPr>
                    <w:t>BAT+RWU 1х58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025954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17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025954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900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025954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D4672C" w:rsidP="00852F89">
      <w:r>
        <w:rPr>
          <w:noProof/>
          <w:lang w:eastAsia="ru-RU"/>
        </w:rPr>
        <w:pict>
          <v:shape id="_x0000_s1105" type="#_x0000_t202" style="position:absolute;margin-left:17.7pt;margin-top:8pt;width:225.2pt;height:190.05pt;z-index:251701248" fillcolor="#618889 [2406]" strokecolor="white [3212]">
            <v:fill opacity="20316f" color2="#5e2f00" rotate="t"/>
            <v:textbox style="mso-next-textbox:#_x0000_s1105">
              <w:txbxContent>
                <w:p w:rsidR="007A45A3" w:rsidRDefault="007A45A3" w:rsidP="00BD56BE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BD56BE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639090" cy="1483903"/>
                        <wp:effectExtent l="19050" t="0" r="8860" b="0"/>
                        <wp:docPr id="272" name="Рисунок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Windows\system32\config\systemprofile\Desktop\3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9397" cy="1489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BD56BE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ЛПО 12 2х20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BD56BE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BD56BE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90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BD56BE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margin" w:tblpXSpec="right" w:tblpY="627"/>
        <w:tblOverlap w:val="never"/>
        <w:tblW w:w="2565" w:type="pct"/>
        <w:tblLook w:val="04A0"/>
      </w:tblPr>
      <w:tblGrid>
        <w:gridCol w:w="426"/>
        <w:gridCol w:w="5211"/>
      </w:tblGrid>
      <w:tr w:rsidR="00517493" w:rsidTr="00517493">
        <w:trPr>
          <w:trHeight w:val="76"/>
        </w:trPr>
        <w:tc>
          <w:tcPr>
            <w:tcW w:w="5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7493" w:rsidRDefault="00517493" w:rsidP="00517493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 xml:space="preserve">светильник </w:t>
            </w:r>
            <w:r w:rsidRPr="00BD56BE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ЛПО 12 2х20</w:t>
            </w:r>
          </w:p>
          <w:p w:rsidR="00517493" w:rsidRPr="00025954" w:rsidRDefault="00517493" w:rsidP="00517493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517493" w:rsidRPr="00BD56BE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Габариты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638х165х70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517493" w:rsidRPr="00BD56BE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Степень защиты IP20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  <w:p w:rsidR="00517493" w:rsidRPr="00025954" w:rsidRDefault="00517493" w:rsidP="00517493">
            <w:pPr>
              <w:pStyle w:val="afa"/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</w:tc>
      </w:tr>
      <w:tr w:rsidR="00517493" w:rsidTr="00517493">
        <w:trPr>
          <w:gridBefore w:val="1"/>
          <w:wBefore w:w="426" w:type="dxa"/>
          <w:trHeight w:val="76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7493" w:rsidRDefault="00D4672C" w:rsidP="00517493">
            <w:pPr>
              <w:pStyle w:val="a8"/>
              <w:rPr>
                <w:color w:val="FFFFFF" w:themeColor="background1"/>
              </w:rPr>
            </w:pPr>
            <w:r w:rsidRPr="00D4672C">
              <w:rPr>
                <w:noProof/>
                <w:lang w:eastAsia="ru-RU"/>
              </w:rPr>
              <w:pict>
                <v:shape id="_x0000_s1114" type="#_x0000_t202" style="position:absolute;margin-left:19.9pt;margin-top:4.95pt;width:190.1pt;height:204.7pt;z-index:251709440;mso-position-horizontal-relative:text;mso-position-vertical-relative:text" fillcolor="#618889 [2406]" strokecolor="white [3212]">
                  <v:fill opacity="20316f" color2="#5e2f00" rotate="t"/>
                  <v:textbox style="mso-next-textbox:#_x0000_s1114">
                    <w:txbxContent>
                      <w:p w:rsidR="007A45A3" w:rsidRDefault="007A45A3" w:rsidP="00517493">
                        <w:pPr>
                          <w:pStyle w:val="affd"/>
                          <w:spacing w:before="2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17493">
                          <w:rPr>
                            <w:rFonts w:ascii="Arial" w:hAnsi="Arial" w:cs="Arial"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139359" cy="1679944"/>
                              <wp:effectExtent l="19050" t="0" r="0" b="0"/>
                              <wp:docPr id="491" name="Рисунок 4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C:\Windows\system32\config\systemprofile\Desktop\goods-photo-from-big-to-big-f-1b086f84a7c1e543af4620cb5ddb201c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 t="6311" b="728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3922" cy="1683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A45A3" w:rsidRPr="00517493" w:rsidRDefault="007A45A3" w:rsidP="00517493">
                        <w:pPr>
                          <w:pStyle w:val="affd"/>
                          <w:spacing w:before="40" w:line="240" w:lineRule="auto"/>
                          <w:jc w:val="center"/>
                          <w:rPr>
                            <w:rFonts w:ascii="Arial" w:hAnsi="Arial" w:cs="Arial"/>
                            <w:color w:val="4A4F64" w:themeColor="text2" w:themeShade="BF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color w:val="4A4F64" w:themeColor="text2" w:themeShade="BF"/>
                            <w:u w:val="single"/>
                            <w:lang w:val="en-US"/>
                          </w:rPr>
                          <w:t>ИО-04-2000-004</w:t>
                        </w:r>
                      </w:p>
                      <w:tbl>
                        <w:tblPr>
                          <w:tblStyle w:val="a6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2943"/>
                        </w:tblGrid>
                        <w:tr w:rsidR="007A45A3" w:rsidRPr="002B000D" w:rsidTr="002B000D">
                          <w:trPr>
                            <w:jc w:val="center"/>
                          </w:trPr>
                          <w:tc>
                            <w:tcPr>
                              <w:tcW w:w="2943" w:type="dxa"/>
                            </w:tcPr>
                            <w:p w:rsidR="007A45A3" w:rsidRPr="0095456F" w:rsidRDefault="007A45A3" w:rsidP="00C219F8">
                              <w:pPr>
                                <w:pStyle w:val="affd"/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color w:val="404040" w:themeColor="text1" w:themeTint="BF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A45A3" w:rsidRPr="00EA3687" w:rsidRDefault="007A45A3" w:rsidP="00517493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</w:pP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Остаток: 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5</w:t>
                        </w: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шт.</w:t>
                        </w:r>
                      </w:p>
                      <w:p w:rsidR="007A45A3" w:rsidRPr="00EA3687" w:rsidRDefault="007A45A3" w:rsidP="00517493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</w:pP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Цена: 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990</w:t>
                        </w: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руб</w:t>
                        </w:r>
                        <w:proofErr w:type="spellEnd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/</w:t>
                        </w:r>
                        <w:proofErr w:type="spellStart"/>
                        <w:proofErr w:type="gramStart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шт</w:t>
                        </w:r>
                        <w:proofErr w:type="spellEnd"/>
                        <w:proofErr w:type="gramEnd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(с НДС)</w:t>
                        </w:r>
                      </w:p>
                      <w:p w:rsidR="007A45A3" w:rsidRPr="002E667D" w:rsidRDefault="007A45A3" w:rsidP="00517493">
                        <w:pPr>
                          <w:pStyle w:val="affa"/>
                          <w:rPr>
                            <w:rFonts w:ascii="Arial" w:hAnsi="Arial" w:cs="Arial"/>
                            <w:color w:val="262626" w:themeColor="text1" w:themeTint="D9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025954" w:rsidRDefault="00025954" w:rsidP="00852F89"/>
    <w:p w:rsidR="00025954" w:rsidRDefault="00025954" w:rsidP="00852F89"/>
    <w:p w:rsidR="00BD56BE" w:rsidRDefault="00BD56BE" w:rsidP="00852F89"/>
    <w:p w:rsidR="00BD56BE" w:rsidRDefault="00BD56BE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tbl>
      <w:tblPr>
        <w:tblStyle w:val="a6"/>
        <w:tblpPr w:leftFromText="180" w:rightFromText="180" w:vertAnchor="text" w:horzAnchor="margin" w:tblpY="116"/>
        <w:tblOverlap w:val="never"/>
        <w:tblW w:w="2758" w:type="pct"/>
        <w:tblLook w:val="04A0"/>
      </w:tblPr>
      <w:tblGrid>
        <w:gridCol w:w="426"/>
        <w:gridCol w:w="5636"/>
      </w:tblGrid>
      <w:tr w:rsidR="00517493" w:rsidTr="00517493">
        <w:trPr>
          <w:trHeight w:val="76"/>
        </w:trPr>
        <w:tc>
          <w:tcPr>
            <w:tcW w:w="6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7493" w:rsidRPr="00517493" w:rsidRDefault="00517493" w:rsidP="0051749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 w:rsidRPr="00517493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Прожектор ИО-04-2000-004</w:t>
            </w:r>
          </w:p>
          <w:p w:rsidR="00517493" w:rsidRPr="00B17443" w:rsidRDefault="00517493" w:rsidP="00517493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</w:p>
          <w:p w:rsidR="00517493" w:rsidRPr="00517493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Мощность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2000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Вт;</w:t>
            </w:r>
          </w:p>
          <w:p w:rsidR="00517493" w:rsidRPr="00517493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Цоколь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R7s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517493" w:rsidRPr="00517493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proofErr w:type="spellStart"/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Цветовая</w:t>
            </w:r>
            <w:proofErr w:type="spellEnd"/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температура</w:t>
            </w:r>
            <w:proofErr w:type="spellEnd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 xml:space="preserve"> 4200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К;</w:t>
            </w:r>
          </w:p>
          <w:p w:rsidR="00517493" w:rsidRPr="00517493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Габариты: 430х180х440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мм;</w:t>
            </w:r>
          </w:p>
          <w:p w:rsidR="00517493" w:rsidRPr="00517493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proofErr w:type="spellStart"/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Cntgtym</w:t>
            </w:r>
            <w:proofErr w:type="spellEnd"/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pfobns</w:t>
            </w:r>
            <w:proofErr w:type="spellEnd"/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 xml:space="preserve"> IP65;</w:t>
            </w:r>
          </w:p>
          <w:p w:rsidR="00517493" w:rsidRPr="00BD56BE" w:rsidRDefault="00517493" w:rsidP="00517493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Световой поток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44000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517493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Лм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  <w:tr w:rsidR="00517493" w:rsidTr="00517493">
        <w:trPr>
          <w:gridBefore w:val="1"/>
          <w:wBefore w:w="426" w:type="dxa"/>
          <w:trHeight w:val="76"/>
        </w:trPr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7493" w:rsidRDefault="00517493" w:rsidP="00517493">
            <w:pPr>
              <w:pStyle w:val="a8"/>
              <w:rPr>
                <w:color w:val="FFFFFF" w:themeColor="background1"/>
              </w:rPr>
            </w:pPr>
          </w:p>
        </w:tc>
      </w:tr>
    </w:tbl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025954" w:rsidP="00852F89"/>
    <w:p w:rsidR="00025954" w:rsidRDefault="00D4672C" w:rsidP="00852F89">
      <w:r>
        <w:rPr>
          <w:noProof/>
          <w:lang w:eastAsia="ru-RU"/>
        </w:rPr>
        <w:lastRenderedPageBreak/>
        <w:pict>
          <v:shape id="_x0000_s1106" type="#_x0000_t202" style="position:absolute;margin-left:18.05pt;margin-top:-9.65pt;width:200.6pt;height:226.85pt;z-index:251702272" fillcolor="#618889 [2406]" strokecolor="white [3212]">
            <v:fill opacity="20316f" color2="#5e2f00" rotate="t"/>
            <v:textbox style="mso-next-textbox:#_x0000_s1106">
              <w:txbxContent>
                <w:p w:rsidR="007A45A3" w:rsidRDefault="007A45A3" w:rsidP="00BD56BE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BD56BE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308845" cy="1956391"/>
                        <wp:effectExtent l="19050" t="0" r="0" b="0"/>
                        <wp:docPr id="287" name="Рисунок 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Windows\system32\config\systemprofile\Desktop\1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t="6341" b="39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8845" cy="1956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BD56BE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ПЗМ-35-500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BD56BE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1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BD56BE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531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BD56BE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025954" w:rsidRDefault="00025954" w:rsidP="00852F89"/>
    <w:tbl>
      <w:tblPr>
        <w:tblStyle w:val="a6"/>
        <w:tblpPr w:leftFromText="180" w:rightFromText="180" w:vertAnchor="text" w:horzAnchor="margin" w:tblpXSpec="right" w:tblpY="-14"/>
        <w:tblOverlap w:val="never"/>
        <w:tblW w:w="2894" w:type="pct"/>
        <w:tblLook w:val="04A0"/>
      </w:tblPr>
      <w:tblGrid>
        <w:gridCol w:w="426"/>
        <w:gridCol w:w="5934"/>
      </w:tblGrid>
      <w:tr w:rsidR="00664B84" w:rsidTr="00664B84">
        <w:trPr>
          <w:trHeight w:val="76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4B84" w:rsidRDefault="00664B84" w:rsidP="00664B84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 xml:space="preserve">Прожектор </w:t>
            </w:r>
            <w:r w:rsidRPr="00BD56BE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ПЗМ-35-500</w:t>
            </w:r>
          </w:p>
          <w:p w:rsidR="00664B84" w:rsidRPr="00025954" w:rsidRDefault="00664B84" w:rsidP="00664B84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664B84" w:rsidRPr="00BD56BE" w:rsidRDefault="00664B84" w:rsidP="00664B84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Е40, ЛОН500; </w:t>
            </w:r>
          </w:p>
          <w:p w:rsidR="00664B84" w:rsidRPr="00BD56BE" w:rsidRDefault="00664B84" w:rsidP="00664B84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Степень защиты IP23; </w:t>
            </w:r>
          </w:p>
          <w:p w:rsidR="00664B84" w:rsidRPr="00025954" w:rsidRDefault="00664B84" w:rsidP="00664B84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Габаритные размеры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 440х410х235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BD56BE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  <w:tr w:rsidR="00664B84" w:rsidTr="00664B84">
        <w:trPr>
          <w:gridBefore w:val="1"/>
          <w:wBefore w:w="426" w:type="dxa"/>
          <w:trHeight w:val="76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4B84" w:rsidRDefault="00664B84" w:rsidP="00664B84">
            <w:pPr>
              <w:pStyle w:val="a8"/>
              <w:rPr>
                <w:color w:val="FFFFFF" w:themeColor="background1"/>
              </w:rPr>
            </w:pPr>
          </w:p>
        </w:tc>
      </w:tr>
    </w:tbl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D4672C" w:rsidP="00852F89">
      <w:r>
        <w:rPr>
          <w:noProof/>
          <w:lang w:eastAsia="ru-RU"/>
        </w:rPr>
        <w:pict>
          <v:shape id="_x0000_s1107" type="#_x0000_t202" style="position:absolute;margin-left:302.25pt;margin-top:14.15pt;width:193.6pt;height:200.1pt;z-index:251703296" fillcolor="#618889 [2406]" strokecolor="white [3212]">
            <v:fill opacity="20316f" color2="#5e2f00" rotate="t"/>
            <v:textbox style="mso-next-textbox:#_x0000_s1107">
              <w:txbxContent>
                <w:p w:rsidR="007A45A3" w:rsidRDefault="007A45A3" w:rsidP="00CD0A26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CD0A26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179674" cy="1614768"/>
                        <wp:effectExtent l="19050" t="0" r="0" b="0"/>
                        <wp:docPr id="303" name="Рисунок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Windows\system32\config\systemprofile\Desktop\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t="26087" r="4409" b="188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438" cy="16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BF5E8E" w:rsidRDefault="007A45A3" w:rsidP="00CD0A26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  <w:lang w:val="en-US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  <w:lang w:val="en-US"/>
                    </w:rPr>
                    <w:t>OPL/R 418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CD0A26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1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CD0A26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450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CD0A26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BD56BE" w:rsidRDefault="00BD56BE" w:rsidP="00852F89"/>
    <w:p w:rsidR="00BD56BE" w:rsidRDefault="00BD56BE" w:rsidP="00852F89"/>
    <w:tbl>
      <w:tblPr>
        <w:tblStyle w:val="a6"/>
        <w:tblpPr w:leftFromText="180" w:rightFromText="180" w:vertAnchor="text" w:horzAnchor="margin" w:tblpY="-7"/>
        <w:tblOverlap w:val="never"/>
        <w:tblW w:w="2758" w:type="pct"/>
        <w:tblLook w:val="04A0"/>
      </w:tblPr>
      <w:tblGrid>
        <w:gridCol w:w="763"/>
        <w:gridCol w:w="10368"/>
      </w:tblGrid>
      <w:tr w:rsidR="00CD0A26" w:rsidTr="00664B84">
        <w:trPr>
          <w:trHeight w:val="76"/>
        </w:trPr>
        <w:tc>
          <w:tcPr>
            <w:tcW w:w="6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F5E8E" w:rsidRDefault="00CD0A26" w:rsidP="00664B84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встраиваемый </w:t>
            </w:r>
          </w:p>
          <w:p w:rsidR="00CD0A26" w:rsidRDefault="00CD0A26" w:rsidP="00664B84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светильник </w:t>
            </w:r>
            <w:r w:rsidRPr="00CD0A26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OPL/R</w:t>
            </w:r>
            <w:r w:rsidRPr="00CD0A26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  <w:lang w:val="en-US"/>
              </w:rPr>
              <w:t xml:space="preserve"> 418</w:t>
            </w:r>
          </w:p>
          <w:p w:rsidR="00CD0A26" w:rsidRPr="00B17443" w:rsidRDefault="00CD0A26" w:rsidP="00664B84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</w:p>
          <w:p w:rsidR="00CD0A26" w:rsidRPr="00CD0A26" w:rsidRDefault="00CD0A26" w:rsidP="00CD0A26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Номинальное напряжение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220</w:t>
            </w:r>
            <w:proofErr w:type="gramStart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</w:t>
            </w:r>
            <w:proofErr w:type="gramEnd"/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; </w:t>
            </w:r>
          </w:p>
          <w:p w:rsidR="00CD0A26" w:rsidRPr="00CD0A26" w:rsidRDefault="00CD0A26" w:rsidP="00CD0A26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Тип лампы: </w:t>
            </w:r>
            <w:proofErr w:type="spellStart"/>
            <w:proofErr w:type="gramStart"/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люмин</w:t>
            </w:r>
            <w:proofErr w:type="spellEnd"/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е</w:t>
            </w:r>
            <w:proofErr w:type="spellStart"/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сцентная</w:t>
            </w:r>
            <w:proofErr w:type="spellEnd"/>
            <w:proofErr w:type="gramEnd"/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D=26; </w:t>
            </w:r>
          </w:p>
          <w:p w:rsidR="00CD0A26" w:rsidRPr="00CD0A26" w:rsidRDefault="00CD0A26" w:rsidP="00CD0A26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Номинальная мощность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Вт; </w:t>
            </w:r>
          </w:p>
          <w:p w:rsidR="00CD0A26" w:rsidRPr="00CD0A26" w:rsidRDefault="00CD0A26" w:rsidP="00CD0A26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Габаритные размеры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 595х595х81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CD0A26" w:rsidRPr="00CD0A26" w:rsidRDefault="00CD0A26" w:rsidP="00CD0A26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Степень защиты IP20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  <w:r w:rsidRPr="00CD0A26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 </w:t>
            </w:r>
          </w:p>
          <w:tbl>
            <w:tblPr>
              <w:tblStyle w:val="a6"/>
              <w:tblpPr w:leftFromText="180" w:rightFromText="180" w:vertAnchor="text" w:horzAnchor="margin" w:tblpY="346"/>
              <w:tblOverlap w:val="never"/>
              <w:tblW w:w="10915" w:type="dxa"/>
              <w:tblLook w:val="04A0"/>
            </w:tblPr>
            <w:tblGrid>
              <w:gridCol w:w="10915"/>
            </w:tblGrid>
            <w:tr w:rsidR="00BF5E8E" w:rsidTr="00BF5E8E">
              <w:trPr>
                <w:trHeight w:val="55"/>
              </w:trPr>
              <w:tc>
                <w:tcPr>
                  <w:tcW w:w="109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517493" w:rsidRPr="00517493" w:rsidRDefault="00517493" w:rsidP="00BF5E8E">
                  <w:pPr>
                    <w:pStyle w:val="a7"/>
                    <w:spacing w:before="0" w:after="0"/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</w:pPr>
                </w:p>
                <w:p w:rsidR="00BF5E8E" w:rsidRPr="00025954" w:rsidRDefault="00BF5E8E" w:rsidP="00BF5E8E">
                  <w:pPr>
                    <w:pStyle w:val="a7"/>
                    <w:spacing w:before="0" w:after="0"/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</w:pPr>
                  <w:r w:rsidRPr="0009493D"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  <w:t xml:space="preserve">Точечные светильники R50, </w:t>
                  </w:r>
                  <w:r w:rsidRPr="0009493D"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  <w:lang w:val="en-US"/>
                    </w:rPr>
                    <w:t>R</w:t>
                  </w:r>
                  <w:r w:rsidRPr="0009493D"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  <w:t>63</w:t>
                  </w:r>
                  <w:proofErr w:type="gramStart"/>
                  <w:r w:rsidRPr="0009493D"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  <w:t xml:space="preserve"> и</w:t>
                  </w:r>
                  <w:proofErr w:type="gramEnd"/>
                  <w:r w:rsidRPr="0009493D"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  <w:t xml:space="preserve"> </w:t>
                  </w:r>
                  <w:r w:rsidRPr="0009493D"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  <w:lang w:val="en-US"/>
                    </w:rPr>
                    <w:t>R</w:t>
                  </w:r>
                  <w:r w:rsidRPr="0009493D">
                    <w:rPr>
                      <w:rFonts w:ascii="Book Antiqua" w:hAnsi="Book Antiqua"/>
                      <w:color w:val="988600" w:themeColor="accent2" w:themeShade="BF"/>
                      <w:sz w:val="28"/>
                      <w:u w:val="single"/>
                    </w:rPr>
                    <w:t>80</w:t>
                  </w:r>
                </w:p>
                <w:p w:rsidR="00BF5E8E" w:rsidRDefault="00BF5E8E" w:rsidP="00BF5E8E">
                  <w:pPr>
                    <w:pStyle w:val="afa"/>
                    <w:numPr>
                      <w:ilvl w:val="0"/>
                      <w:numId w:val="46"/>
                    </w:numPr>
                    <w:spacing w:line="240" w:lineRule="auto"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 xml:space="preserve">Внутренние радиусы светильников:  </w:t>
                  </w:r>
                  <w:r w:rsidRPr="00BF5E8E"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  <w:t>50, 63, 80 мм.</w:t>
                  </w:r>
                </w:p>
                <w:p w:rsidR="00D44FDA" w:rsidRPr="00BF5E8E" w:rsidRDefault="00D44FDA" w:rsidP="00D44FDA">
                  <w:pPr>
                    <w:pStyle w:val="afa"/>
                    <w:spacing w:line="240" w:lineRule="auto"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</w:p>
                <w:p w:rsidR="00BF5E8E" w:rsidRPr="00025954" w:rsidRDefault="00D4672C" w:rsidP="00BF5E8E">
                  <w:pPr>
                    <w:pStyle w:val="afa"/>
                    <w:spacing w:line="240" w:lineRule="auto"/>
                    <w:rPr>
                      <w:rFonts w:ascii="Book Antiqua" w:hAnsi="Book Antiqua" w:cs="Tahoma"/>
                      <w:b/>
                      <w:color w:val="404040" w:themeColor="text1" w:themeTint="BF"/>
                      <w:sz w:val="22"/>
                      <w:szCs w:val="20"/>
                    </w:rPr>
                  </w:pPr>
                  <w:r w:rsidRPr="00D4672C">
                    <w:rPr>
                      <w:rFonts w:ascii="Book Antiqua" w:hAnsi="Book Antiqua"/>
                      <w:noProof/>
                      <w:color w:val="988600" w:themeColor="accent2" w:themeShade="BF"/>
                      <w:sz w:val="28"/>
                      <w:u w:val="single"/>
                      <w:lang w:eastAsia="ru-RU"/>
                    </w:rPr>
                    <w:pict>
                      <v:shape id="_x0000_s1112" type="#_x0000_t202" style="position:absolute;left:0;text-align:left;margin-left:188.9pt;margin-top:5.45pt;width:143.25pt;height:250.15pt;z-index:251707392" fillcolor="#618889 [2406]" strokecolor="white [3212]">
                        <v:fill opacity="20316f" color2="#5e2f00" rotate="t"/>
                        <v:textbox style="mso-next-textbox:#_x0000_s1112">
                          <w:txbxContent>
                            <w:p w:rsidR="007A45A3" w:rsidRDefault="007A45A3" w:rsidP="00BF5E8E">
                              <w:pPr>
                                <w:pStyle w:val="affd"/>
                                <w:spacing w:before="2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5E8E">
                                <w:rPr>
                                  <w:rFonts w:ascii="Arial" w:hAnsi="Arial" w:cs="Arial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524112" cy="1052623"/>
                                    <wp:effectExtent l="19050" t="0" r="0" b="0"/>
                                    <wp:docPr id="431" name="Рисунок 3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C:\Windows\system32\config\systemprofile\Desktop\01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/>
                                            <a:srcRect t="10101" b="124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112" cy="10526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5A3" w:rsidRPr="00BF5E8E" w:rsidRDefault="007A45A3" w:rsidP="00BF5E8E">
                              <w:pPr>
                                <w:pStyle w:val="affd"/>
                                <w:spacing w:before="40" w:line="240" w:lineRule="auto"/>
                                <w:jc w:val="center"/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</w:rPr>
                                <w:t>63</w:t>
                              </w:r>
                            </w:p>
                            <w:tbl>
                              <w:tblPr>
                                <w:tblStyle w:val="a6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>
                              <w:tblGrid>
                                <w:gridCol w:w="2777"/>
                              </w:tblGrid>
                              <w:tr w:rsidR="007A45A3" w:rsidRPr="002B000D" w:rsidTr="002B000D">
                                <w:trPr>
                                  <w:jc w:val="center"/>
                                </w:trPr>
                                <w:tc>
                                  <w:tcPr>
                                    <w:tcW w:w="2943" w:type="dxa"/>
                                  </w:tcPr>
                                  <w:p w:rsidR="007A45A3" w:rsidRDefault="007A45A3" w:rsidP="00C219F8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</w:p>
                                  <w:p w:rsidR="007A45A3" w:rsidRDefault="007A45A3" w:rsidP="00664B84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jc w:val="center"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  <w:t>З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>олото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>хром</w:t>
                                    </w:r>
                                    <w:proofErr w:type="spellEnd"/>
                                  </w:p>
                                  <w:p w:rsidR="007A45A3" w:rsidRDefault="007A45A3" w:rsidP="00664B84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jc w:val="center"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</w:p>
                                  <w:p w:rsidR="007A45A3" w:rsidRPr="00BF5E8E" w:rsidRDefault="007A45A3" w:rsidP="00664B84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jc w:val="center"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</w:p>
                                  <w:p w:rsidR="007A45A3" w:rsidRPr="00664B84" w:rsidRDefault="007A45A3" w:rsidP="00C219F8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A45A3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Золото, хром:</w:t>
                              </w:r>
                            </w:p>
                            <w:p w:rsidR="007A45A3" w:rsidRPr="00EA3687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Остаток: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39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шт.</w:t>
                              </w:r>
                            </w:p>
                            <w:p w:rsidR="007A45A3" w:rsidRPr="00EA3687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Цена: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80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руб</w:t>
                              </w:r>
                              <w:proofErr w:type="spellEnd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/</w:t>
                              </w:r>
                              <w:proofErr w:type="spellStart"/>
                              <w:proofErr w:type="gram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шт</w:t>
                              </w:r>
                              <w:proofErr w:type="spellEnd"/>
                              <w:proofErr w:type="gramEnd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7A45A3" w:rsidRPr="002E667D" w:rsidRDefault="007A45A3" w:rsidP="00BF5E8E">
                              <w:pPr>
                                <w:pStyle w:val="affa"/>
                                <w:rPr>
                                  <w:rFonts w:ascii="Arial" w:hAnsi="Arial" w:cs="Arial"/>
                                  <w:color w:val="262626" w:themeColor="text1" w:themeTint="D9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Pr="00D4672C">
                    <w:rPr>
                      <w:noProof/>
                      <w:color w:val="FFFFFF" w:themeColor="background1"/>
                      <w:lang w:eastAsia="ru-RU"/>
                    </w:rPr>
                    <w:pict>
                      <v:shape id="_x0000_s1113" type="#_x0000_t202" style="position:absolute;left:0;text-align:left;margin-left:365.4pt;margin-top:7.05pt;width:143.25pt;height:248.55pt;z-index:251708416" fillcolor="#618889 [2406]" strokecolor="white [3212]">
                        <v:fill opacity="20316f" color2="#5e2f00" rotate="t"/>
                        <v:textbox style="mso-next-textbox:#_x0000_s1113">
                          <w:txbxContent>
                            <w:p w:rsidR="007A45A3" w:rsidRDefault="007A45A3" w:rsidP="00BF5E8E">
                              <w:pPr>
                                <w:pStyle w:val="affd"/>
                                <w:spacing w:before="2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64B84">
                                <w:rPr>
                                  <w:rFonts w:ascii="Arial" w:hAnsi="Arial" w:cs="Arial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597099" cy="1052623"/>
                                    <wp:effectExtent l="19050" t="0" r="3101" b="0"/>
                                    <wp:docPr id="430" name="Рисунок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C:\Windows\system32\config\systemprofile\Desktop\0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/>
                                            <a:srcRect t="7897" b="140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2478" cy="10561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5A3" w:rsidRPr="00664B84" w:rsidRDefault="007A45A3" w:rsidP="00BF5E8E">
                              <w:pPr>
                                <w:pStyle w:val="affd"/>
                                <w:spacing w:before="40" w:line="240" w:lineRule="auto"/>
                                <w:jc w:val="center"/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</w:rPr>
                                <w:t>8</w:t>
                              </w:r>
                              <w:r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  <w:lang w:val="en-US"/>
                                </w:rPr>
                                <w:t>0</w:t>
                              </w:r>
                            </w:p>
                            <w:tbl>
                              <w:tblPr>
                                <w:tblStyle w:val="a6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>
                              <w:tblGrid>
                                <w:gridCol w:w="2777"/>
                              </w:tblGrid>
                              <w:tr w:rsidR="007A45A3" w:rsidRPr="002B000D" w:rsidTr="002B000D">
                                <w:trPr>
                                  <w:jc w:val="center"/>
                                </w:trPr>
                                <w:tc>
                                  <w:tcPr>
                                    <w:tcW w:w="2943" w:type="dxa"/>
                                  </w:tcPr>
                                  <w:p w:rsidR="007A45A3" w:rsidRDefault="007A45A3" w:rsidP="00C219F8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</w:p>
                                  <w:p w:rsidR="007A45A3" w:rsidRDefault="007A45A3" w:rsidP="00664B84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jc w:val="center"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  <w:t>Б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>елый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>золото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>хром</w:t>
                                    </w:r>
                                    <w:proofErr w:type="spellEnd"/>
                                  </w:p>
                                  <w:p w:rsidR="007A45A3" w:rsidRPr="00664B84" w:rsidRDefault="007A45A3" w:rsidP="00C219F8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A45A3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Белые поворотные:</w:t>
                              </w:r>
                            </w:p>
                            <w:p w:rsidR="007A45A3" w:rsidRPr="00EA3687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Остаток: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29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шт.</w:t>
                              </w:r>
                            </w:p>
                            <w:p w:rsidR="007A45A3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Цена: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95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руб</w:t>
                              </w:r>
                              <w:proofErr w:type="spellEnd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/</w:t>
                              </w:r>
                              <w:proofErr w:type="spellStart"/>
                              <w:proofErr w:type="gram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шт</w:t>
                              </w:r>
                              <w:proofErr w:type="spellEnd"/>
                              <w:proofErr w:type="gramEnd"/>
                            </w:p>
                            <w:p w:rsidR="007A45A3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Золото, хром:</w:t>
                              </w:r>
                            </w:p>
                            <w:p w:rsidR="007A45A3" w:rsidRPr="00EA3687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Остаток: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75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шт.</w:t>
                              </w:r>
                            </w:p>
                            <w:p w:rsidR="007A45A3" w:rsidRPr="00EA3687" w:rsidRDefault="007A45A3" w:rsidP="00BF5E8E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Цена: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80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руб</w:t>
                              </w:r>
                              <w:proofErr w:type="spellEnd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/</w:t>
                              </w:r>
                              <w:proofErr w:type="spellStart"/>
                              <w:proofErr w:type="gram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шт</w:t>
                              </w:r>
                              <w:proofErr w:type="spellEnd"/>
                              <w:proofErr w:type="gramEnd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7A45A3" w:rsidRPr="002E667D" w:rsidRDefault="007A45A3" w:rsidP="00BF5E8E">
                              <w:pPr>
                                <w:pStyle w:val="affa"/>
                                <w:rPr>
                                  <w:rFonts w:ascii="Arial" w:hAnsi="Arial" w:cs="Arial"/>
                                  <w:color w:val="262626" w:themeColor="text1" w:themeTint="D9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Pr="00D4672C">
                    <w:rPr>
                      <w:noProof/>
                      <w:lang w:eastAsia="ru-RU"/>
                    </w:rPr>
                    <w:pict>
                      <v:shape id="_x0000_s1108" type="#_x0000_t202" style="position:absolute;left:0;text-align:left;margin-left:10.55pt;margin-top:7.85pt;width:143.25pt;height:248.55pt;z-index:251704320" fillcolor="#618889 [2406]" strokecolor="white [3212]">
                        <v:fill opacity="20316f" color2="#5e2f00" rotate="t"/>
                        <v:textbox style="mso-next-textbox:#_x0000_s1108">
                          <w:txbxContent>
                            <w:p w:rsidR="007A45A3" w:rsidRDefault="007A45A3" w:rsidP="00664B84">
                              <w:pPr>
                                <w:pStyle w:val="affd"/>
                                <w:spacing w:before="2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64B84">
                                <w:rPr>
                                  <w:rFonts w:ascii="Arial" w:hAnsi="Arial" w:cs="Arial"/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597099" cy="1052623"/>
                                    <wp:effectExtent l="19050" t="0" r="3101" b="0"/>
                                    <wp:docPr id="320" name="Рисунок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C:\Windows\system32\config\systemprofile\Desktop\0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/>
                                            <a:srcRect t="7897" b="140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2478" cy="10561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5A3" w:rsidRPr="00664B84" w:rsidRDefault="007A45A3" w:rsidP="00664B84">
                              <w:pPr>
                                <w:pStyle w:val="affd"/>
                                <w:spacing w:before="40" w:line="240" w:lineRule="auto"/>
                                <w:jc w:val="center"/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4A4F64" w:themeColor="text2" w:themeShade="BF"/>
                                  <w:u w:val="single"/>
                                  <w:lang w:val="en-US"/>
                                </w:rPr>
                                <w:t>R50</w:t>
                              </w:r>
                            </w:p>
                            <w:tbl>
                              <w:tblPr>
                                <w:tblStyle w:val="a6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>
                              <w:tblGrid>
                                <w:gridCol w:w="2777"/>
                              </w:tblGrid>
                              <w:tr w:rsidR="007A45A3" w:rsidRPr="002B000D" w:rsidTr="002B000D">
                                <w:trPr>
                                  <w:jc w:val="center"/>
                                </w:trPr>
                                <w:tc>
                                  <w:tcPr>
                                    <w:tcW w:w="2943" w:type="dxa"/>
                                  </w:tcPr>
                                  <w:p w:rsidR="007A45A3" w:rsidRDefault="007A45A3" w:rsidP="00C219F8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</w:p>
                                  <w:p w:rsidR="007A45A3" w:rsidRDefault="007A45A3" w:rsidP="00664B84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jc w:val="center"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  <w:t>Б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>елый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>золото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  <w:lang w:val="en-US"/>
                                      </w:rPr>
                                      <w:t>хром</w:t>
                                    </w:r>
                                    <w:proofErr w:type="spellEnd"/>
                                  </w:p>
                                  <w:p w:rsidR="007A45A3" w:rsidRPr="00664B84" w:rsidRDefault="007A45A3" w:rsidP="00C219F8">
                                    <w:pPr>
                                      <w:pStyle w:val="affd"/>
                                      <w:spacing w:line="240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404040" w:themeColor="text1" w:themeTint="BF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A45A3" w:rsidRDefault="007A45A3" w:rsidP="00664B84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Белые:</w:t>
                              </w:r>
                            </w:p>
                            <w:p w:rsidR="007A45A3" w:rsidRPr="00EA3687" w:rsidRDefault="007A45A3" w:rsidP="00664B84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Остаток: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6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шт.</w:t>
                              </w:r>
                            </w:p>
                            <w:p w:rsidR="007A45A3" w:rsidRDefault="007A45A3" w:rsidP="00664B84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Цена: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60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руб</w:t>
                              </w:r>
                              <w:proofErr w:type="spellEnd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/</w:t>
                              </w:r>
                              <w:proofErr w:type="spellStart"/>
                              <w:proofErr w:type="gram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шт</w:t>
                              </w:r>
                              <w:proofErr w:type="spellEnd"/>
                              <w:proofErr w:type="gramEnd"/>
                            </w:p>
                            <w:p w:rsidR="007A45A3" w:rsidRPr="00EA3687" w:rsidRDefault="007A45A3" w:rsidP="00664B84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7A45A3" w:rsidRDefault="007A45A3" w:rsidP="00664B84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Золото:</w:t>
                              </w:r>
                            </w:p>
                            <w:p w:rsidR="007A45A3" w:rsidRPr="00EA3687" w:rsidRDefault="007A45A3" w:rsidP="00664B84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Остаток: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9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шт.</w:t>
                              </w:r>
                            </w:p>
                            <w:p w:rsidR="007A45A3" w:rsidRPr="00EA3687" w:rsidRDefault="007A45A3" w:rsidP="00664B84">
                              <w:pPr>
                                <w:pStyle w:val="affd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Цена: </w:t>
                              </w:r>
                              <w:r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65</w:t>
                              </w:r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руб</w:t>
                              </w:r>
                              <w:proofErr w:type="spellEnd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/</w:t>
                              </w:r>
                              <w:proofErr w:type="spellStart"/>
                              <w:proofErr w:type="gramStart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>шт</w:t>
                              </w:r>
                              <w:proofErr w:type="spellEnd"/>
                              <w:proofErr w:type="gramEnd"/>
                              <w:r w:rsidRPr="00EA3687">
                                <w:rPr>
                                  <w:rFonts w:ascii="Arial" w:hAnsi="Arial" w:cs="Arial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7A45A3" w:rsidRPr="002E667D" w:rsidRDefault="007A45A3" w:rsidP="00664B84">
                              <w:pPr>
                                <w:pStyle w:val="affa"/>
                                <w:rPr>
                                  <w:rFonts w:ascii="Arial" w:hAnsi="Arial" w:cs="Arial"/>
                                  <w:color w:val="262626" w:themeColor="text1" w:themeTint="D9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  <w:tr w:rsidR="00BF5E8E" w:rsidTr="00BF5E8E">
              <w:trPr>
                <w:trHeight w:val="55"/>
              </w:trPr>
              <w:tc>
                <w:tcPr>
                  <w:tcW w:w="109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BF5E8E" w:rsidRDefault="00BF5E8E" w:rsidP="00BF5E8E">
                  <w:pPr>
                    <w:pStyle w:val="a8"/>
                    <w:rPr>
                      <w:color w:val="FFFFFF" w:themeColor="background1"/>
                    </w:rPr>
                  </w:pPr>
                </w:p>
              </w:tc>
            </w:tr>
          </w:tbl>
          <w:p w:rsidR="00CD0A26" w:rsidRDefault="00CD0A26" w:rsidP="00CD0A26">
            <w:pPr>
              <w:spacing w:line="240" w:lineRule="auto"/>
              <w:ind w:left="360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  <w:p w:rsidR="00BF5E8E" w:rsidRPr="00CD0A26" w:rsidRDefault="00BF5E8E" w:rsidP="00CD0A26">
            <w:pPr>
              <w:spacing w:line="240" w:lineRule="auto"/>
              <w:ind w:left="360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</w:tc>
      </w:tr>
      <w:tr w:rsidR="00CD0A26" w:rsidTr="00664B84">
        <w:trPr>
          <w:gridBefore w:val="1"/>
          <w:wBefore w:w="426" w:type="dxa"/>
          <w:trHeight w:val="76"/>
        </w:trPr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0A26" w:rsidRDefault="00CD0A26" w:rsidP="00664B84">
            <w:pPr>
              <w:pStyle w:val="a8"/>
              <w:rPr>
                <w:color w:val="FFFFFF" w:themeColor="background1"/>
              </w:rPr>
            </w:pPr>
          </w:p>
        </w:tc>
      </w:tr>
    </w:tbl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tbl>
      <w:tblPr>
        <w:tblStyle w:val="a6"/>
        <w:tblpPr w:leftFromText="180" w:rightFromText="180" w:vertAnchor="text" w:horzAnchor="margin" w:tblpXSpec="right" w:tblpY="160"/>
        <w:tblOverlap w:val="never"/>
        <w:tblW w:w="2894" w:type="pct"/>
        <w:tblLook w:val="04A0"/>
      </w:tblPr>
      <w:tblGrid>
        <w:gridCol w:w="426"/>
        <w:gridCol w:w="5934"/>
      </w:tblGrid>
      <w:tr w:rsidR="00D44FDA" w:rsidTr="00AD6B27">
        <w:trPr>
          <w:trHeight w:val="76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44FDA" w:rsidRDefault="00D44FDA" w:rsidP="00AD6B27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D44FDA" w:rsidRPr="00DE4FF2" w:rsidRDefault="00D44FDA" w:rsidP="00AD6B27">
            <w:pPr>
              <w:pStyle w:val="affb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sz w:val="32"/>
              </w:rPr>
              <w:t>Лампы</w:t>
            </w:r>
          </w:p>
          <w:p w:rsidR="00D44FDA" w:rsidRPr="006D0A87" w:rsidRDefault="00D44FDA" w:rsidP="00AD6B27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D44FDA" w:rsidRDefault="00D44FDA" w:rsidP="00D44FDA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 w:rsidRPr="00D44FDA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 xml:space="preserve">Лампа ртутная </w:t>
            </w:r>
          </w:p>
          <w:p w:rsidR="00D44FDA" w:rsidRDefault="00D44FDA" w:rsidP="00D44FDA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 w:rsidRPr="00D44FDA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 xml:space="preserve">высокого давления </w:t>
            </w:r>
          </w:p>
          <w:p w:rsidR="00D44FDA" w:rsidRPr="00D44FDA" w:rsidRDefault="00D44FDA" w:rsidP="00D44FDA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 w:rsidRPr="00D44FDA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ДРЛ 125</w:t>
            </w:r>
          </w:p>
          <w:p w:rsidR="00D44FDA" w:rsidRPr="00C219F8" w:rsidRDefault="00D44FDA" w:rsidP="00AD6B27">
            <w:pPr>
              <w:pStyle w:val="a7"/>
              <w:spacing w:before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Мощность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125 Вт;</w:t>
            </w: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Цоколь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Е27;</w:t>
            </w: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Форма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эллипсоидная;</w:t>
            </w: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Световой поток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6200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Лм;</w:t>
            </w:r>
          </w:p>
          <w:p w:rsid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Диаметр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76мм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Длина: 176мм. </w:t>
            </w:r>
          </w:p>
        </w:tc>
      </w:tr>
      <w:tr w:rsidR="00D44FDA" w:rsidTr="00AD6B27">
        <w:trPr>
          <w:gridBefore w:val="1"/>
          <w:wBefore w:w="426" w:type="dxa"/>
          <w:trHeight w:val="76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44FDA" w:rsidRDefault="00D4672C" w:rsidP="00AD6B27">
            <w:pPr>
              <w:pStyle w:val="a8"/>
              <w:rPr>
                <w:color w:val="FFFFFF" w:themeColor="background1"/>
              </w:rPr>
            </w:pPr>
            <w:r w:rsidRPr="00D4672C">
              <w:rPr>
                <w:noProof/>
                <w:lang w:eastAsia="ru-RU"/>
              </w:rPr>
              <w:pict>
                <v:shape id="_x0000_s1119" type="#_x0000_t202" style="position:absolute;margin-left:51.7pt;margin-top:16.65pt;width:190.45pt;height:204.7pt;z-index:251712512;mso-position-horizontal-relative:text;mso-position-vertical-relative:text" fillcolor="#618889 [2406]" strokecolor="white [3212]">
                  <v:fill opacity="20316f" color2="#5e2f00" rotate="t"/>
                  <v:textbox style="mso-next-textbox:#_x0000_s1119">
                    <w:txbxContent>
                      <w:p w:rsidR="007A45A3" w:rsidRDefault="007A45A3" w:rsidP="00D44FDA">
                        <w:pPr>
                          <w:pStyle w:val="affd"/>
                          <w:spacing w:before="2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44FDA">
                          <w:rPr>
                            <w:rFonts w:ascii="Arial" w:hAnsi="Arial" w:cs="Arial"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894810" cy="1658679"/>
                              <wp:effectExtent l="19050" t="0" r="0" b="0"/>
                              <wp:docPr id="520" name="Рисунок 5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C:\Windows\system32\config\systemprofile\Desktop\55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4504" cy="16584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A45A3" w:rsidRPr="00517493" w:rsidRDefault="007A45A3" w:rsidP="00D44FDA">
                        <w:pPr>
                          <w:pStyle w:val="affd"/>
                          <w:spacing w:before="40"/>
                          <w:rPr>
                            <w:rFonts w:ascii="Arial" w:hAnsi="Arial" w:cs="Arial"/>
                            <w:color w:val="4A4F64" w:themeColor="text2" w:themeShade="BF"/>
                            <w:u w:val="single"/>
                          </w:rPr>
                        </w:pPr>
                        <w:r w:rsidRPr="00D44FDA">
                          <w:rPr>
                            <w:rFonts w:ascii="Arial" w:hAnsi="Arial" w:cs="Arial"/>
                            <w:color w:val="4A4F64" w:themeColor="text2" w:themeShade="BF"/>
                            <w:u w:val="single"/>
                          </w:rPr>
                          <w:t>Т230-240-500-3</w:t>
                        </w:r>
                        <w:r>
                          <w:rPr>
                            <w:rFonts w:ascii="Arial" w:hAnsi="Arial" w:cs="Arial"/>
                            <w:color w:val="4A4F64" w:themeColor="text2" w:themeShade="BF"/>
                            <w:u w:val="single"/>
                            <w:lang w:val="en-US"/>
                          </w:rPr>
                          <w:t>-004</w:t>
                        </w:r>
                      </w:p>
                      <w:tbl>
                        <w:tblPr>
                          <w:tblStyle w:val="a6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2943"/>
                        </w:tblGrid>
                        <w:tr w:rsidR="007A45A3" w:rsidRPr="002B000D" w:rsidTr="002B000D">
                          <w:trPr>
                            <w:jc w:val="center"/>
                          </w:trPr>
                          <w:tc>
                            <w:tcPr>
                              <w:tcW w:w="2943" w:type="dxa"/>
                            </w:tcPr>
                            <w:p w:rsidR="007A45A3" w:rsidRPr="0095456F" w:rsidRDefault="007A45A3" w:rsidP="00C219F8">
                              <w:pPr>
                                <w:pStyle w:val="affd"/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color w:val="404040" w:themeColor="text1" w:themeTint="BF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A45A3" w:rsidRPr="00EA3687" w:rsidRDefault="007A45A3" w:rsidP="00D44FDA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</w:pP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Остаток: 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6</w:t>
                        </w: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шт.</w:t>
                        </w:r>
                      </w:p>
                      <w:p w:rsidR="007A45A3" w:rsidRPr="00EA3687" w:rsidRDefault="007A45A3" w:rsidP="00D44FDA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</w:pP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Цена: 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35</w:t>
                        </w: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руб</w:t>
                        </w:r>
                        <w:proofErr w:type="spellEnd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/</w:t>
                        </w:r>
                        <w:proofErr w:type="spellStart"/>
                        <w:proofErr w:type="gramStart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шт</w:t>
                        </w:r>
                        <w:proofErr w:type="spellEnd"/>
                        <w:proofErr w:type="gramEnd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(с НДС)</w:t>
                        </w:r>
                      </w:p>
                      <w:p w:rsidR="007A45A3" w:rsidRPr="002E667D" w:rsidRDefault="007A45A3" w:rsidP="00D44FDA">
                        <w:pPr>
                          <w:pStyle w:val="affa"/>
                          <w:rPr>
                            <w:rFonts w:ascii="Arial" w:hAnsi="Arial" w:cs="Arial"/>
                            <w:color w:val="262626" w:themeColor="text1" w:themeTint="D9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BD56BE" w:rsidRDefault="00BD56BE" w:rsidP="00852F89"/>
    <w:p w:rsidR="00BD56BE" w:rsidRDefault="00D4672C" w:rsidP="00852F89">
      <w:r>
        <w:rPr>
          <w:noProof/>
          <w:lang w:eastAsia="ru-RU"/>
        </w:rPr>
        <w:pict>
          <v:shape id="_x0000_s1115" type="#_x0000_t202" style="position:absolute;margin-left:22.7pt;margin-top:11.1pt;width:183.4pt;height:3in;z-index:251711488" fillcolor="#618889 [2406]" strokecolor="white [3212]">
            <v:fill opacity="20316f" color2="#5e2f00" rotate="t"/>
            <v:textbox style="mso-next-textbox:#_x0000_s1115">
              <w:txbxContent>
                <w:p w:rsidR="007A45A3" w:rsidRDefault="007A45A3" w:rsidP="00D44FDA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015416" cy="1828800"/>
                        <wp:effectExtent l="19050" t="0" r="3884" b="0"/>
                        <wp:docPr id="623" name="Рисунок 9" descr="C:\Windows\system32\config\systemprofile\Desktop\фото\др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Windows\system32\config\systemprofile\Desktop\фото\др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7509" cy="1830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C219F8" w:rsidRDefault="007A45A3" w:rsidP="00D44FDA">
                  <w:pPr>
                    <w:pStyle w:val="affd"/>
                    <w:spacing w:before="40" w:line="240" w:lineRule="auto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ДРЛ 125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D44FDA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5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D44FDA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90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D44FDA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BD56BE" w:rsidRDefault="00BD56BE" w:rsidP="00852F89"/>
    <w:p w:rsidR="00D44FDA" w:rsidRDefault="00D44FDA" w:rsidP="00852F89"/>
    <w:tbl>
      <w:tblPr>
        <w:tblStyle w:val="a6"/>
        <w:tblpPr w:leftFromText="180" w:rightFromText="180" w:vertAnchor="text" w:horzAnchor="page" w:tblpX="1048" w:tblpY="132"/>
        <w:tblOverlap w:val="never"/>
        <w:tblW w:w="2758" w:type="pct"/>
        <w:tblLook w:val="04A0"/>
      </w:tblPr>
      <w:tblGrid>
        <w:gridCol w:w="426"/>
        <w:gridCol w:w="5636"/>
      </w:tblGrid>
      <w:tr w:rsidR="00D44FDA" w:rsidTr="00D44FDA">
        <w:trPr>
          <w:trHeight w:val="76"/>
        </w:trPr>
        <w:tc>
          <w:tcPr>
            <w:tcW w:w="6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44FDA" w:rsidRDefault="00D44FDA" w:rsidP="00D44FDA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 w:rsidRPr="00D44FDA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Теплоизлучатель </w:t>
            </w:r>
          </w:p>
          <w:p w:rsidR="00D44FDA" w:rsidRDefault="00D44FDA" w:rsidP="00D44FDA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 w:rsidRPr="00D44FDA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Т230-240-500-3</w:t>
            </w:r>
          </w:p>
          <w:p w:rsidR="00D44FDA" w:rsidRPr="00B17443" w:rsidRDefault="00D44FDA" w:rsidP="00D44FDA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Мощность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500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Вт;</w:t>
            </w: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Цоколь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Е40;</w:t>
            </w: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Напряжение: 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230-240</w:t>
            </w:r>
            <w:proofErr w:type="gramStart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</w:t>
            </w:r>
            <w:proofErr w:type="gramEnd"/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D44FDA" w:rsidRPr="00D44FDA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Размеры: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205х100мм;</w:t>
            </w:r>
          </w:p>
          <w:p w:rsidR="00D44FDA" w:rsidRPr="00BD56BE" w:rsidRDefault="00D44FDA" w:rsidP="00D44FD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D44FD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Тип колбы: груша, РS100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  <w:tr w:rsidR="00D44FDA" w:rsidTr="00D44FDA">
        <w:trPr>
          <w:gridBefore w:val="1"/>
          <w:wBefore w:w="426" w:type="dxa"/>
          <w:trHeight w:val="76"/>
        </w:trPr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44FDA" w:rsidRDefault="00D44FDA" w:rsidP="00D44FDA">
            <w:pPr>
              <w:pStyle w:val="a8"/>
              <w:rPr>
                <w:color w:val="FFFFFF" w:themeColor="background1"/>
              </w:rPr>
            </w:pPr>
          </w:p>
        </w:tc>
      </w:tr>
    </w:tbl>
    <w:p w:rsidR="00025954" w:rsidRDefault="00025954" w:rsidP="00852F89"/>
    <w:p w:rsidR="008A16D7" w:rsidRDefault="008A16D7" w:rsidP="00852F89"/>
    <w:p w:rsidR="00D44FDA" w:rsidRDefault="00D44FDA" w:rsidP="00852F89"/>
    <w:p w:rsidR="00D44FDA" w:rsidRDefault="00D44FDA" w:rsidP="00852F89"/>
    <w:p w:rsidR="00D44FDA" w:rsidRDefault="00D44FDA" w:rsidP="00852F89"/>
    <w:p w:rsidR="00D44FDA" w:rsidRDefault="00D44FDA" w:rsidP="00852F89"/>
    <w:p w:rsidR="00D44FDA" w:rsidRDefault="00D44FDA" w:rsidP="00852F89"/>
    <w:tbl>
      <w:tblPr>
        <w:tblStyle w:val="a6"/>
        <w:tblpPr w:leftFromText="180" w:rightFromText="180" w:vertAnchor="text" w:horzAnchor="page" w:tblpX="5468" w:tblpY="1047"/>
        <w:tblOverlap w:val="never"/>
        <w:tblW w:w="2894" w:type="pct"/>
        <w:tblLook w:val="04A0"/>
      </w:tblPr>
      <w:tblGrid>
        <w:gridCol w:w="426"/>
        <w:gridCol w:w="5934"/>
      </w:tblGrid>
      <w:tr w:rsidR="00366158" w:rsidTr="002153C8">
        <w:trPr>
          <w:trHeight w:val="76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158" w:rsidRDefault="00366158" w:rsidP="002153C8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366158" w:rsidRDefault="00366158" w:rsidP="002153C8">
            <w:pPr>
              <w:pStyle w:val="a7"/>
              <w:spacing w:before="0"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 w:rsidRPr="00366158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Лампа галогенная линейная</w:t>
            </w:r>
            <w:r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 xml:space="preserve"> </w:t>
            </w:r>
          </w:p>
          <w:p w:rsidR="00366158" w:rsidRPr="00366158" w:rsidRDefault="00366158" w:rsidP="002153C8">
            <w:pPr>
              <w:pStyle w:val="a7"/>
              <w:spacing w:before="0"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 w:rsidRPr="00366158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Космос J78</w:t>
            </w:r>
          </w:p>
          <w:p w:rsidR="00366158" w:rsidRPr="00C219F8" w:rsidRDefault="00366158" w:rsidP="002153C8">
            <w:pPr>
              <w:pStyle w:val="a7"/>
              <w:spacing w:before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366158" w:rsidRPr="00366158" w:rsidRDefault="0036615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Мощность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150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Вт;</w:t>
            </w:r>
          </w:p>
          <w:p w:rsidR="00366158" w:rsidRPr="00366158" w:rsidRDefault="0036615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Цоколь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R7s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366158" w:rsidRPr="00366158" w:rsidRDefault="0036615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Напряжение: 220-240</w:t>
            </w:r>
            <w:proofErr w:type="gramStart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</w:t>
            </w:r>
            <w:proofErr w:type="gramEnd"/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366158" w:rsidRPr="00366158" w:rsidRDefault="0036615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Длина: 78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мм;</w:t>
            </w:r>
          </w:p>
          <w:p w:rsidR="00366158" w:rsidRPr="00366158" w:rsidRDefault="0036615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Диаметр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8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мм;</w:t>
            </w:r>
          </w:p>
          <w:p w:rsidR="00366158" w:rsidRPr="00D44FDA" w:rsidRDefault="0036615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Световой поток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2800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36615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Лм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  <w:tr w:rsidR="00366158" w:rsidTr="002153C8">
        <w:trPr>
          <w:gridBefore w:val="1"/>
          <w:wBefore w:w="426" w:type="dxa"/>
          <w:trHeight w:val="76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158" w:rsidRDefault="00366158" w:rsidP="002153C8">
            <w:pPr>
              <w:pStyle w:val="a8"/>
              <w:rPr>
                <w:color w:val="FFFFFF" w:themeColor="background1"/>
              </w:rPr>
            </w:pPr>
          </w:p>
        </w:tc>
      </w:tr>
    </w:tbl>
    <w:p w:rsidR="00D44FDA" w:rsidRDefault="00D44FDA" w:rsidP="00852F89"/>
    <w:p w:rsidR="00D44FDA" w:rsidRDefault="00D4672C" w:rsidP="00852F89">
      <w:r>
        <w:rPr>
          <w:noProof/>
          <w:lang w:eastAsia="ru-RU"/>
        </w:rPr>
        <w:pict>
          <v:shape id="_x0000_s1120" type="#_x0000_t202" style="position:absolute;margin-left:22.7pt;margin-top:2.3pt;width:190.45pt;height:238.2pt;z-index:251714560" fillcolor="#618889 [2406]" strokecolor="white [3212]">
            <v:fill opacity="20316f" color2="#5e2f00" rotate="t"/>
            <v:textbox style="mso-next-textbox:#_x0000_s1120">
              <w:txbxContent>
                <w:p w:rsidR="007A45A3" w:rsidRDefault="007A45A3" w:rsidP="00366158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2153C8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126512" cy="2017952"/>
                        <wp:effectExtent l="19050" t="0" r="7088" b="0"/>
                        <wp:docPr id="522" name="Рисунок 5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Windows\system32\config\systemprofile\Desktop\kosmos-J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601" cy="2019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2153C8" w:rsidRDefault="007A45A3" w:rsidP="002153C8">
                  <w:pPr>
                    <w:pStyle w:val="affd"/>
                    <w:spacing w:before="40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  <w:lang w:val="en-US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КОСМОС J78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366158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5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366158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366158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D44FDA" w:rsidRDefault="00D44FDA" w:rsidP="00852F89"/>
    <w:p w:rsidR="00D44FDA" w:rsidRDefault="00D44FDA" w:rsidP="00852F89"/>
    <w:p w:rsidR="00D44FDA" w:rsidRDefault="00D44FDA" w:rsidP="00852F89"/>
    <w:p w:rsidR="00D44FDA" w:rsidRDefault="00D44FDA" w:rsidP="00852F89"/>
    <w:p w:rsidR="00D44FDA" w:rsidRDefault="00D44FDA" w:rsidP="00852F89"/>
    <w:p w:rsidR="00D44FDA" w:rsidRDefault="00D44FDA" w:rsidP="00852F89"/>
    <w:p w:rsidR="00D44FDA" w:rsidRDefault="00D44FDA" w:rsidP="00852F89"/>
    <w:p w:rsidR="00D44FDA" w:rsidRDefault="00D44FDA" w:rsidP="00852F89"/>
    <w:p w:rsidR="00D44FDA" w:rsidRDefault="00D44FDA" w:rsidP="00852F89"/>
    <w:p w:rsidR="00366158" w:rsidRDefault="00366158" w:rsidP="00852F89"/>
    <w:p w:rsidR="00366158" w:rsidRDefault="00366158" w:rsidP="00852F89"/>
    <w:p w:rsidR="00366158" w:rsidRDefault="00D4672C" w:rsidP="00852F89">
      <w:r w:rsidRPr="00D4672C">
        <w:rPr>
          <w:rFonts w:ascii="Book Antiqua" w:hAnsi="Book Antiqua"/>
          <w:b/>
          <w:bCs/>
          <w:caps/>
          <w:noProof/>
          <w:color w:val="988600" w:themeColor="accent2" w:themeShade="BF"/>
          <w:spacing w:val="60"/>
          <w:sz w:val="28"/>
          <w:szCs w:val="24"/>
          <w:u w:val="single"/>
          <w:lang w:eastAsia="ru-RU"/>
        </w:rPr>
        <w:lastRenderedPageBreak/>
        <w:pict>
          <v:shape id="_x0000_s1121" type="#_x0000_t202" style="position:absolute;margin-left:302.65pt;margin-top:17.1pt;width:190.45pt;height:216.65pt;z-index:251715584" fillcolor="#618889 [2406]" strokecolor="white [3212]">
            <v:fill opacity="20316f" color2="#5e2f00" rotate="t"/>
            <v:textbox style="mso-next-textbox:#_x0000_s1121">
              <w:txbxContent>
                <w:p w:rsidR="007A45A3" w:rsidRDefault="007A45A3" w:rsidP="002153C8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2153C8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171257" cy="1815916"/>
                        <wp:effectExtent l="19050" t="0" r="443" b="0"/>
                        <wp:docPr id="546" name="Рисунок 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Windows\system32\config\systemprofile\Desktop\957029f33433c5efa9b4d578d3c700a0dbedc91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7496" cy="1821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2153C8" w:rsidRDefault="007A45A3" w:rsidP="002153C8">
                  <w:pPr>
                    <w:pStyle w:val="affd"/>
                    <w:spacing w:before="40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  <w:lang w:val="en-US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  <w:lang w:val="en-US"/>
                    </w:rPr>
                    <w:t>SYLVANIA HSI-TD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2153C8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6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2153C8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390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2153C8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page" w:tblpX="1048" w:tblpY="132"/>
        <w:tblOverlap w:val="never"/>
        <w:tblW w:w="2758" w:type="pct"/>
        <w:tblLook w:val="04A0"/>
      </w:tblPr>
      <w:tblGrid>
        <w:gridCol w:w="426"/>
        <w:gridCol w:w="5636"/>
      </w:tblGrid>
      <w:tr w:rsidR="002153C8" w:rsidTr="00AD6B27">
        <w:trPr>
          <w:trHeight w:val="76"/>
        </w:trPr>
        <w:tc>
          <w:tcPr>
            <w:tcW w:w="6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153C8" w:rsidRPr="002153C8" w:rsidRDefault="002153C8" w:rsidP="002153C8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 w:rsidRPr="002153C8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Лампа металлогалогенная </w:t>
            </w:r>
          </w:p>
          <w:p w:rsidR="002153C8" w:rsidRDefault="002153C8" w:rsidP="002153C8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  <w:lang w:val="en-US"/>
              </w:rPr>
            </w:pPr>
            <w:r w:rsidRPr="002153C8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Sylvania HSI-TD </w:t>
            </w:r>
          </w:p>
          <w:p w:rsidR="002153C8" w:rsidRPr="002153C8" w:rsidRDefault="002153C8" w:rsidP="002153C8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lang w:val="en-US"/>
              </w:rPr>
            </w:pPr>
          </w:p>
          <w:p w:rsidR="002153C8" w:rsidRPr="002153C8" w:rsidRDefault="002153C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Мощность лампы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150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Вт;</w:t>
            </w:r>
          </w:p>
          <w:p w:rsidR="002153C8" w:rsidRPr="002153C8" w:rsidRDefault="002153C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Цоколь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: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R</w:t>
            </w:r>
            <w:proofErr w:type="spellStart"/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x</w:t>
            </w:r>
            <w:proofErr w:type="spellEnd"/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7s-24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2153C8" w:rsidRPr="002153C8" w:rsidRDefault="002153C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proofErr w:type="spellStart"/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Цветовая</w:t>
            </w:r>
            <w:proofErr w:type="spellEnd"/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температура</w:t>
            </w:r>
            <w:proofErr w:type="spellEnd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: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 xml:space="preserve"> 4200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К;</w:t>
            </w:r>
          </w:p>
          <w:p w:rsidR="002153C8" w:rsidRPr="002153C8" w:rsidRDefault="002153C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Длина: 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135.4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мм;</w:t>
            </w:r>
          </w:p>
          <w:p w:rsidR="002153C8" w:rsidRPr="002153C8" w:rsidRDefault="002153C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Диаметр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24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мм;</w:t>
            </w:r>
          </w:p>
          <w:p w:rsidR="002153C8" w:rsidRPr="00BD56BE" w:rsidRDefault="002153C8" w:rsidP="002153C8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Световой поток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: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12500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r w:rsidRPr="002153C8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Лм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</w:tc>
      </w:tr>
      <w:tr w:rsidR="002153C8" w:rsidTr="00AD6B27">
        <w:trPr>
          <w:gridBefore w:val="1"/>
          <w:wBefore w:w="426" w:type="dxa"/>
          <w:trHeight w:val="76"/>
        </w:trPr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153C8" w:rsidRDefault="002153C8" w:rsidP="00AD6B27">
            <w:pPr>
              <w:pStyle w:val="a8"/>
              <w:rPr>
                <w:color w:val="FFFFFF" w:themeColor="background1"/>
              </w:rPr>
            </w:pPr>
          </w:p>
        </w:tc>
      </w:tr>
    </w:tbl>
    <w:p w:rsidR="00366158" w:rsidRDefault="00366158" w:rsidP="00852F89"/>
    <w:p w:rsidR="00366158" w:rsidRDefault="00366158" w:rsidP="00852F89"/>
    <w:p w:rsidR="00366158" w:rsidRDefault="00366158" w:rsidP="00852F89"/>
    <w:p w:rsidR="00366158" w:rsidRDefault="00366158" w:rsidP="00852F89"/>
    <w:p w:rsidR="00366158" w:rsidRDefault="00366158" w:rsidP="00852F89"/>
    <w:p w:rsidR="00366158" w:rsidRDefault="00366158" w:rsidP="00852F89"/>
    <w:p w:rsidR="00366158" w:rsidRDefault="00366158" w:rsidP="00852F89"/>
    <w:p w:rsidR="00366158" w:rsidRDefault="00366158" w:rsidP="00852F89">
      <w:pPr>
        <w:rPr>
          <w:lang w:val="en-US"/>
        </w:rPr>
      </w:pPr>
    </w:p>
    <w:p w:rsidR="002153C8" w:rsidRPr="000D26F0" w:rsidRDefault="002153C8" w:rsidP="00852F89"/>
    <w:tbl>
      <w:tblPr>
        <w:tblStyle w:val="a6"/>
        <w:tblpPr w:leftFromText="180" w:rightFromText="180" w:vertAnchor="text" w:horzAnchor="margin" w:tblpXSpec="right" w:tblpY="160"/>
        <w:tblOverlap w:val="never"/>
        <w:tblW w:w="2894" w:type="pct"/>
        <w:tblLook w:val="04A0"/>
      </w:tblPr>
      <w:tblGrid>
        <w:gridCol w:w="426"/>
        <w:gridCol w:w="5934"/>
      </w:tblGrid>
      <w:tr w:rsidR="000D26F0" w:rsidTr="00AD6B27">
        <w:trPr>
          <w:trHeight w:val="76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26F0" w:rsidRDefault="000D26F0" w:rsidP="00AD6B27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0D26F0" w:rsidRPr="00DE4FF2" w:rsidRDefault="000D26F0" w:rsidP="00AD6B27">
            <w:pPr>
              <w:pStyle w:val="affb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sz w:val="32"/>
              </w:rPr>
              <w:t>Светотехнические комплектующие</w:t>
            </w:r>
          </w:p>
          <w:p w:rsidR="000D26F0" w:rsidRPr="006D0A87" w:rsidRDefault="000D26F0" w:rsidP="00AD6B27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0D26F0" w:rsidRDefault="000D26F0" w:rsidP="00AD6B27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0D26F0" w:rsidRDefault="000D26F0" w:rsidP="00AD6B27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0D26F0" w:rsidRDefault="000D26F0" w:rsidP="00AD6B27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0D26F0" w:rsidRPr="00D44FDA" w:rsidRDefault="000D26F0" w:rsidP="00AD6B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</w:tc>
      </w:tr>
      <w:tr w:rsidR="000D26F0" w:rsidTr="00AD6B27">
        <w:trPr>
          <w:gridBefore w:val="1"/>
          <w:wBefore w:w="426" w:type="dxa"/>
          <w:trHeight w:val="76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26F0" w:rsidRDefault="000D26F0" w:rsidP="00AD6B27">
            <w:pPr>
              <w:pStyle w:val="a8"/>
              <w:rPr>
                <w:color w:val="FFFFFF" w:themeColor="background1"/>
              </w:rPr>
            </w:pPr>
          </w:p>
        </w:tc>
      </w:tr>
    </w:tbl>
    <w:p w:rsidR="002153C8" w:rsidRDefault="002153C8" w:rsidP="00852F89">
      <w:pPr>
        <w:rPr>
          <w:lang w:val="en-US"/>
        </w:rPr>
      </w:pPr>
    </w:p>
    <w:p w:rsidR="002153C8" w:rsidRDefault="00D4672C" w:rsidP="00852F89">
      <w:pPr>
        <w:rPr>
          <w:lang w:val="en-US"/>
        </w:rPr>
      </w:pPr>
      <w:r>
        <w:rPr>
          <w:noProof/>
          <w:lang w:eastAsia="ru-RU"/>
        </w:rPr>
        <w:pict>
          <v:shape id="_x0000_s1123" type="#_x0000_t202" style="position:absolute;margin-left:13.25pt;margin-top:22.9pt;width:190.45pt;height:231.05pt;z-index:251716608" fillcolor="#618889 [2406]" strokecolor="white [3212]">
            <v:fill opacity="20316f" color2="#5e2f00" rotate="t"/>
            <v:textbox style="mso-next-textbox:#_x0000_s1123">
              <w:txbxContent>
                <w:p w:rsidR="007A45A3" w:rsidRDefault="007A45A3" w:rsidP="000D26F0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</w:p>
                <w:p w:rsidR="007A45A3" w:rsidRPr="00EA3687" w:rsidRDefault="007A45A3" w:rsidP="000D26F0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)</w:t>
                  </w:r>
                </w:p>
                <w:p w:rsidR="007A45A3" w:rsidRPr="002E667D" w:rsidRDefault="007A45A3" w:rsidP="000D26F0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2153C8" w:rsidRDefault="002153C8" w:rsidP="00852F89"/>
    <w:p w:rsidR="00223611" w:rsidRDefault="00223611" w:rsidP="00852F89"/>
    <w:p w:rsidR="00223611" w:rsidRDefault="00223611" w:rsidP="00852F89"/>
    <w:p w:rsidR="00223611" w:rsidRDefault="00223611" w:rsidP="00852F89"/>
    <w:p w:rsidR="00223611" w:rsidRDefault="00223611" w:rsidP="00852F89"/>
    <w:p w:rsidR="00223611" w:rsidRDefault="00223611" w:rsidP="00852F89"/>
    <w:p w:rsidR="00223611" w:rsidRDefault="00223611" w:rsidP="00852F89"/>
    <w:p w:rsidR="00223611" w:rsidRDefault="00223611" w:rsidP="00852F89"/>
    <w:p w:rsidR="00223611" w:rsidRPr="00223611" w:rsidRDefault="00D4672C" w:rsidP="00852F89">
      <w:r>
        <w:rPr>
          <w:noProof/>
          <w:lang w:eastAsia="ru-RU"/>
        </w:rPr>
        <w:pict>
          <v:shape id="_x0000_s1124" type="#_x0000_t202" style="position:absolute;margin-left:312.8pt;margin-top:10.4pt;width:190.45pt;height:231.05pt;z-index:251717632" fillcolor="#618889 [2406]" strokecolor="white [3212]">
            <v:fill opacity="20316f" color2="#5e2f00" rotate="t"/>
            <v:textbox style="mso-next-textbox:#_x0000_s1124">
              <w:txbxContent>
                <w:p w:rsidR="007A45A3" w:rsidRDefault="007A45A3" w:rsidP="000D26F0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149992" cy="1956391"/>
                        <wp:effectExtent l="19050" t="0" r="2658" b="0"/>
                        <wp:docPr id="622" name="Рисунок 8" descr="C:\Windows\system32\config\systemprofile\Desktop\фото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Windows\system32\config\systemprofile\Desktop\фото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3732" cy="1968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0D26F0" w:rsidRDefault="007A45A3" w:rsidP="000D26F0">
                  <w:pPr>
                    <w:pStyle w:val="affd"/>
                    <w:spacing w:before="40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ВШ 21-2,5-001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0D26F0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359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0D26F0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9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0D26F0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page" w:tblpX="903" w:tblpY="1143"/>
        <w:tblOverlap w:val="never"/>
        <w:tblW w:w="2629" w:type="pct"/>
        <w:tblLook w:val="04A0"/>
      </w:tblPr>
      <w:tblGrid>
        <w:gridCol w:w="5778"/>
      </w:tblGrid>
      <w:tr w:rsidR="0065584D" w:rsidTr="0065584D">
        <w:trPr>
          <w:trHeight w:val="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Выключатель шнуровой</w:t>
            </w:r>
          </w:p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proofErr w:type="gramStart"/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Клавишный</w:t>
            </w:r>
            <w:proofErr w:type="gramEnd"/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 (для бра)</w:t>
            </w:r>
          </w:p>
          <w:p w:rsidR="0065584D" w:rsidRPr="000D26F0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ВШ 21-2,5-001</w:t>
            </w:r>
            <w:r w:rsidRPr="002153C8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 </w:t>
            </w:r>
          </w:p>
          <w:p w:rsidR="0065584D" w:rsidRPr="000D26F0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</w:p>
          <w:p w:rsidR="0065584D" w:rsidRDefault="0065584D" w:rsidP="0065584D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Изготовитель: </w:t>
            </w:r>
            <w:proofErr w:type="spellStart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Светоприбор</w:t>
            </w:r>
            <w:proofErr w:type="spellEnd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65584D" w:rsidRPr="00BD56BE" w:rsidRDefault="0065584D" w:rsidP="0065584D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Упаковка: коробки по 40 шт.</w:t>
            </w:r>
          </w:p>
        </w:tc>
      </w:tr>
      <w:tr w:rsidR="0065584D" w:rsidTr="0065584D">
        <w:trPr>
          <w:trHeight w:val="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584D" w:rsidRPr="0065584D" w:rsidRDefault="0065584D" w:rsidP="0065584D">
            <w:pPr>
              <w:pStyle w:val="a8"/>
              <w:rPr>
                <w:color w:val="FFFFFF" w:themeColor="background1"/>
                <w:lang w:val="en-US"/>
              </w:rPr>
            </w:pPr>
          </w:p>
          <w:p w:rsidR="0065584D" w:rsidRPr="0065584D" w:rsidRDefault="0065584D" w:rsidP="0065584D">
            <w:pPr>
              <w:pStyle w:val="a8"/>
              <w:rPr>
                <w:color w:val="FFFFFF" w:themeColor="background1"/>
                <w:lang w:val="en-US"/>
              </w:rPr>
            </w:pPr>
          </w:p>
        </w:tc>
      </w:tr>
    </w:tbl>
    <w:p w:rsidR="002153C8" w:rsidRDefault="002153C8" w:rsidP="00852F89"/>
    <w:p w:rsidR="000D26F0" w:rsidRPr="000D26F0" w:rsidRDefault="000D26F0" w:rsidP="00852F89"/>
    <w:p w:rsidR="002153C8" w:rsidRPr="002153C8" w:rsidRDefault="002153C8" w:rsidP="00852F89">
      <w:pPr>
        <w:rPr>
          <w:lang w:val="en-US"/>
        </w:rPr>
      </w:pPr>
    </w:p>
    <w:p w:rsidR="00366158" w:rsidRDefault="00366158" w:rsidP="00852F89"/>
    <w:p w:rsidR="00366158" w:rsidRDefault="00366158" w:rsidP="00852F89"/>
    <w:p w:rsidR="00D44FDA" w:rsidRDefault="00D44FDA" w:rsidP="00852F89"/>
    <w:p w:rsidR="0065584D" w:rsidRDefault="0065584D" w:rsidP="00852F89">
      <w:pPr>
        <w:tabs>
          <w:tab w:val="left" w:pos="4052"/>
        </w:tabs>
        <w:jc w:val="center"/>
      </w:pPr>
    </w:p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tbl>
      <w:tblPr>
        <w:tblStyle w:val="a6"/>
        <w:tblpPr w:leftFromText="180" w:rightFromText="180" w:vertAnchor="text" w:horzAnchor="page" w:tblpX="5440" w:tblpY="337"/>
        <w:tblOverlap w:val="never"/>
        <w:tblW w:w="2894" w:type="pct"/>
        <w:tblLook w:val="04A0"/>
      </w:tblPr>
      <w:tblGrid>
        <w:gridCol w:w="426"/>
        <w:gridCol w:w="5934"/>
      </w:tblGrid>
      <w:tr w:rsidR="0065584D" w:rsidTr="0065584D">
        <w:trPr>
          <w:trHeight w:val="76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патрон потолочный карболитовый</w:t>
            </w:r>
          </w:p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Е27</w:t>
            </w:r>
          </w:p>
          <w:p w:rsidR="0065584D" w:rsidRPr="00C219F8" w:rsidRDefault="0065584D" w:rsidP="0065584D">
            <w:pPr>
              <w:pStyle w:val="a7"/>
              <w:spacing w:before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65584D" w:rsidRDefault="0065584D" w:rsidP="0065584D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Цоколь:  Е27;</w:t>
            </w:r>
          </w:p>
          <w:p w:rsidR="0065584D" w:rsidRPr="00D44FDA" w:rsidRDefault="0065584D" w:rsidP="0065584D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Упаковка:  коробки по 115 и 150 шт.</w:t>
            </w:r>
          </w:p>
        </w:tc>
      </w:tr>
      <w:tr w:rsidR="0065584D" w:rsidTr="0065584D">
        <w:trPr>
          <w:gridBefore w:val="1"/>
          <w:wBefore w:w="426" w:type="dxa"/>
          <w:trHeight w:val="76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584D" w:rsidRDefault="0065584D" w:rsidP="0065584D">
            <w:pPr>
              <w:pStyle w:val="a8"/>
              <w:rPr>
                <w:color w:val="FFFFFF" w:themeColor="background1"/>
              </w:rPr>
            </w:pPr>
          </w:p>
        </w:tc>
      </w:tr>
    </w:tbl>
    <w:p w:rsidR="0065584D" w:rsidRPr="0065584D" w:rsidRDefault="00D4672C" w:rsidP="0065584D">
      <w:r>
        <w:rPr>
          <w:noProof/>
          <w:lang w:eastAsia="ru-RU"/>
        </w:rPr>
        <w:pict>
          <v:shape id="_x0000_s1125" type="#_x0000_t202" style="position:absolute;margin-left:28.4pt;margin-top:12.1pt;width:190.45pt;height:251.55pt;z-index:251718656;mso-position-horizontal-relative:text;mso-position-vertical-relative:text" fillcolor="#618889 [2406]" strokecolor="white [3212]">
            <v:fill opacity="20316f" color2="#5e2f00" rotate="t"/>
            <v:textbox style="mso-next-textbox:#_x0000_s1125">
              <w:txbxContent>
                <w:p w:rsidR="007A45A3" w:rsidRDefault="007A45A3" w:rsidP="0065584D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226310" cy="2226310"/>
                        <wp:effectExtent l="19050" t="0" r="2540" b="0"/>
                        <wp:docPr id="651" name="Рисунок 29" descr="C:\Windows\system32\config\systemprofile\Desktop\фото\патро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Windows\system32\config\systemprofile\Desktop\фото\патро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310" cy="2226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0D26F0" w:rsidRDefault="007A45A3" w:rsidP="0065584D">
                  <w:pPr>
                    <w:pStyle w:val="affd"/>
                    <w:spacing w:before="40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ПП Е27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65584D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10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4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6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65584D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 w:rsidR="00931CFF" w:rsidRPr="00931CFF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2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5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65584D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p w:rsidR="0065584D" w:rsidRPr="0065584D" w:rsidRDefault="0065584D" w:rsidP="0065584D"/>
    <w:p w:rsidR="0065584D" w:rsidRPr="0065584D" w:rsidRDefault="00D4672C" w:rsidP="0065584D">
      <w:r w:rsidRPr="00D4672C">
        <w:rPr>
          <w:rFonts w:ascii="Book Antiqua" w:hAnsi="Book Antiqua"/>
          <w:b/>
          <w:noProof/>
          <w:color w:val="C00000"/>
          <w:sz w:val="28"/>
          <w:szCs w:val="20"/>
          <w:lang w:eastAsia="ru-RU"/>
        </w:rPr>
        <w:pict>
          <v:shape id="_x0000_s1126" type="#_x0000_t202" style="position:absolute;margin-left:306pt;margin-top:6.8pt;width:190.45pt;height:251.55pt;z-index:251719680" fillcolor="#618889 [2406]" strokecolor="white [3212]">
            <v:fill opacity="20316f" color2="#5e2f00" rotate="t"/>
            <v:textbox style="mso-next-textbox:#_x0000_s1126">
              <w:txbxContent>
                <w:p w:rsidR="007A45A3" w:rsidRDefault="007A45A3" w:rsidP="0065584D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226310" cy="2226310"/>
                        <wp:effectExtent l="19050" t="0" r="2540" b="0"/>
                        <wp:docPr id="32" name="Рисунок 32" descr="C:\Windows\system32\config\systemprofile\Desktop\фото\наклонны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Windows\system32\config\systemprofile\Desktop\фото\наклонны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310" cy="2226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0D26F0" w:rsidRDefault="007A45A3" w:rsidP="0065584D">
                  <w:pPr>
                    <w:pStyle w:val="affd"/>
                    <w:spacing w:before="40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ПНН Е27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65584D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398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65584D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 w:rsidR="00931CFF">
                    <w:rPr>
                      <w:rFonts w:ascii="Arial" w:hAnsi="Arial" w:cs="Arial"/>
                      <w:color w:val="C00000"/>
                      <w:sz w:val="26"/>
                      <w:szCs w:val="26"/>
                      <w:lang w:val="en-US"/>
                    </w:rPr>
                    <w:t>2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5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65584D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page" w:tblpX="903" w:tblpY="1143"/>
        <w:tblOverlap w:val="never"/>
        <w:tblW w:w="2629" w:type="pct"/>
        <w:tblLook w:val="04A0"/>
      </w:tblPr>
      <w:tblGrid>
        <w:gridCol w:w="5778"/>
      </w:tblGrid>
      <w:tr w:rsidR="0065584D" w:rsidTr="00AD6B27">
        <w:trPr>
          <w:trHeight w:val="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патрон настенный наклонный</w:t>
            </w:r>
          </w:p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карболитовый</w:t>
            </w:r>
          </w:p>
          <w:p w:rsidR="0065584D" w:rsidRDefault="0065584D" w:rsidP="0065584D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Е27</w:t>
            </w:r>
          </w:p>
          <w:p w:rsidR="0065584D" w:rsidRPr="000D26F0" w:rsidRDefault="0065584D" w:rsidP="00AD6B27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</w:p>
          <w:p w:rsidR="0065584D" w:rsidRDefault="0065584D" w:rsidP="0065584D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Цоколь:  Е27;</w:t>
            </w:r>
          </w:p>
          <w:p w:rsidR="0065584D" w:rsidRPr="00BD56BE" w:rsidRDefault="0065584D" w:rsidP="0065584D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Упаковка:  коробки по 115  шт.</w:t>
            </w:r>
          </w:p>
        </w:tc>
      </w:tr>
      <w:tr w:rsidR="0065584D" w:rsidTr="00AD6B27">
        <w:trPr>
          <w:trHeight w:val="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584D" w:rsidRPr="0065584D" w:rsidRDefault="0065584D" w:rsidP="00AD6B27">
            <w:pPr>
              <w:pStyle w:val="a8"/>
              <w:rPr>
                <w:color w:val="FFFFFF" w:themeColor="background1"/>
              </w:rPr>
            </w:pPr>
          </w:p>
          <w:p w:rsidR="0065584D" w:rsidRPr="0065584D" w:rsidRDefault="0065584D" w:rsidP="00AD6B27">
            <w:pPr>
              <w:pStyle w:val="a8"/>
              <w:rPr>
                <w:color w:val="FFFFFF" w:themeColor="background1"/>
              </w:rPr>
            </w:pPr>
          </w:p>
        </w:tc>
      </w:tr>
    </w:tbl>
    <w:p w:rsidR="0065584D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Default="00D4672C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  <w:r>
        <w:rPr>
          <w:rFonts w:ascii="Book Antiqua" w:hAnsi="Book Antiqua"/>
          <w:b/>
          <w:noProof/>
          <w:color w:val="C00000"/>
          <w:sz w:val="28"/>
          <w:szCs w:val="20"/>
          <w:lang w:eastAsia="ru-RU"/>
        </w:rPr>
        <w:pict>
          <v:shape id="_x0000_s1127" type="#_x0000_t202" style="position:absolute;margin-left:-307.5pt;margin-top:20.35pt;width:237pt;height:258.65pt;z-index:251720704" fillcolor="#618889 [2406]" strokecolor="white [3212]">
            <v:fill opacity="20316f" color2="#5e2f00" rotate="t"/>
            <v:textbox style="mso-next-textbox:#_x0000_s1127">
              <w:txbxContent>
                <w:p w:rsidR="007A45A3" w:rsidRDefault="007A45A3" w:rsidP="0000249A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332264" cy="1921273"/>
                        <wp:effectExtent l="19050" t="0" r="0" b="0"/>
                        <wp:docPr id="38" name="Рисунок 37" descr="C:\Windows\system32\config\systemprofile\Desktop\фото\97760924795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Windows\system32\config\systemprofile\Desktop\фото\97760924795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249" cy="19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5A3" w:rsidRPr="000D26F0" w:rsidRDefault="007A45A3" w:rsidP="0000249A">
                  <w:pPr>
                    <w:pStyle w:val="affd"/>
                    <w:spacing w:before="40"/>
                    <w:jc w:val="center"/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</w:pPr>
                  <w:r>
                    <w:rPr>
                      <w:rFonts w:ascii="Arial" w:hAnsi="Arial" w:cs="Arial"/>
                      <w:color w:val="4A4F64" w:themeColor="text2" w:themeShade="BF"/>
                      <w:u w:val="single"/>
                    </w:rPr>
                    <w:t>СК-127 и СК-220</w:t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Pr="00EA3687" w:rsidRDefault="007A45A3" w:rsidP="0000249A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Остаток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СК-127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: 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648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00249A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Цена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СК-220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3.30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EA3687" w:rsidRDefault="007A45A3" w:rsidP="00EE60F0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Остаток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СК-220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: 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2460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EE60F0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Цена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СК-220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3.30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00249A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page" w:tblpX="5440" w:tblpY="337"/>
        <w:tblOverlap w:val="never"/>
        <w:tblW w:w="2894" w:type="pct"/>
        <w:tblLook w:val="04A0"/>
      </w:tblPr>
      <w:tblGrid>
        <w:gridCol w:w="426"/>
        <w:gridCol w:w="5934"/>
      </w:tblGrid>
      <w:tr w:rsidR="0065584D" w:rsidTr="00AD6B27">
        <w:trPr>
          <w:trHeight w:val="76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584D" w:rsidRDefault="0065584D" w:rsidP="00AD6B27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65584D" w:rsidRDefault="0065584D" w:rsidP="00AD6B27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65584D" w:rsidRDefault="0065584D" w:rsidP="00AD6B27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65584D" w:rsidRDefault="0065584D" w:rsidP="00AD6B27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</w:p>
          <w:p w:rsidR="0065584D" w:rsidRPr="00EE60F0" w:rsidRDefault="0065584D" w:rsidP="00EE60F0">
            <w:pPr>
              <w:spacing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стартер</w:t>
            </w:r>
            <w:r w:rsidR="00EE60F0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 </w:t>
            </w:r>
            <w:r w:rsidR="00EE60F0" w:rsidRPr="00EE60F0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СК-127</w:t>
            </w:r>
            <w:proofErr w:type="gramStart"/>
            <w:r w:rsidR="00EE60F0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 и</w:t>
            </w:r>
            <w:proofErr w:type="gramEnd"/>
            <w:r w:rsidR="00EE60F0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 xml:space="preserve"> СК-220</w:t>
            </w:r>
          </w:p>
          <w:p w:rsidR="0065584D" w:rsidRDefault="0000249A" w:rsidP="00AD6B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Изготовитель: </w:t>
            </w:r>
            <w:proofErr w:type="spellStart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General</w:t>
            </w:r>
            <w:proofErr w:type="spellEnd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Electric</w:t>
            </w:r>
            <w:proofErr w:type="spellEnd"/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00249A" w:rsidRDefault="0000249A" w:rsidP="00AD6B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Производство: Южная Корея;</w:t>
            </w:r>
          </w:p>
          <w:p w:rsidR="0065584D" w:rsidRDefault="0065584D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Упаковка</w:t>
            </w:r>
            <w:r w:rsid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по 25 </w:t>
            </w:r>
            <w:proofErr w:type="spellStart"/>
            <w:proofErr w:type="gramStart"/>
            <w:r w:rsid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шт</w:t>
            </w:r>
            <w:proofErr w:type="spellEnd"/>
            <w:proofErr w:type="gramEnd"/>
            <w:r w:rsidR="00EB011C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EB011C" w:rsidRPr="00EB011C" w:rsidRDefault="00EE60F0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AD6B27">
              <w:rPr>
                <w:rFonts w:ascii="Book Antiqua" w:hAnsi="Book Antiqua" w:cs="Tahoma"/>
                <w:b/>
                <w:bCs/>
                <w:color w:val="404040" w:themeColor="text1" w:themeTint="BF"/>
                <w:sz w:val="22"/>
                <w:szCs w:val="20"/>
              </w:rPr>
              <w:t>СК-127</w:t>
            </w:r>
            <w:r>
              <w:rPr>
                <w:rFonts w:ascii="Book Antiqua" w:hAnsi="Book Antiqua" w:cs="Tahoma"/>
                <w:b/>
                <w:bCs/>
                <w:color w:val="404040" w:themeColor="text1" w:themeTint="BF"/>
                <w:sz w:val="22"/>
                <w:szCs w:val="20"/>
                <w:u w:val="single"/>
              </w:rPr>
              <w:t xml:space="preserve">: </w:t>
            </w:r>
            <w:r w:rsidR="00EB011C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FS-2/4-22</w:t>
            </w:r>
            <w:r w:rsidR="00EB011C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Вт</w:t>
            </w:r>
            <w:r w:rsidR="00EB011C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- 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110-130 В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EE60F0" w:rsidRPr="00EB011C" w:rsidRDefault="00EE60F0" w:rsidP="00EE60F0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AD6B27">
              <w:rPr>
                <w:rFonts w:ascii="Book Antiqua" w:hAnsi="Book Antiqua" w:cs="Tahoma"/>
                <w:b/>
                <w:bCs/>
                <w:color w:val="404040" w:themeColor="text1" w:themeTint="BF"/>
                <w:sz w:val="22"/>
                <w:szCs w:val="20"/>
              </w:rPr>
              <w:t>СК-220</w:t>
            </w:r>
            <w:r>
              <w:rPr>
                <w:rFonts w:ascii="Book Antiqua" w:hAnsi="Book Antiqua" w:cs="Tahoma"/>
                <w:b/>
                <w:bCs/>
                <w:color w:val="404040" w:themeColor="text1" w:themeTint="BF"/>
                <w:sz w:val="22"/>
                <w:szCs w:val="20"/>
                <w:u w:val="single"/>
              </w:rPr>
              <w:t xml:space="preserve">: 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FS-4-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65 Вт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- 22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0-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24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  <w:lang w:val="en-US"/>
              </w:rPr>
              <w:t>0 В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.</w:t>
            </w:r>
          </w:p>
          <w:p w:rsidR="00EB011C" w:rsidRPr="00EE60F0" w:rsidRDefault="00EB011C" w:rsidP="00EE60F0">
            <w:pPr>
              <w:spacing w:line="240" w:lineRule="auto"/>
              <w:ind w:left="360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</w:p>
        </w:tc>
      </w:tr>
      <w:tr w:rsidR="0065584D" w:rsidTr="00AD6B27">
        <w:trPr>
          <w:gridBefore w:val="1"/>
          <w:wBefore w:w="426" w:type="dxa"/>
          <w:trHeight w:val="76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584D" w:rsidRDefault="0065584D" w:rsidP="00AD6B27">
            <w:pPr>
              <w:pStyle w:val="a8"/>
              <w:rPr>
                <w:color w:val="FFFFFF" w:themeColor="background1"/>
              </w:rPr>
            </w:pPr>
          </w:p>
        </w:tc>
      </w:tr>
    </w:tbl>
    <w:p w:rsidR="0065584D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Pr="00B83950" w:rsidRDefault="0065584D" w:rsidP="0065584D">
      <w:pPr>
        <w:tabs>
          <w:tab w:val="left" w:pos="2917"/>
        </w:tabs>
        <w:rPr>
          <w:rFonts w:ascii="Book Antiqua" w:hAnsi="Book Antiqua"/>
          <w:b/>
          <w:color w:val="C00000"/>
          <w:sz w:val="28"/>
          <w:szCs w:val="20"/>
        </w:rPr>
      </w:pPr>
    </w:p>
    <w:p w:rsidR="0065584D" w:rsidRDefault="0065584D" w:rsidP="0065584D">
      <w:pPr>
        <w:tabs>
          <w:tab w:val="left" w:pos="2917"/>
        </w:tabs>
      </w:pPr>
    </w:p>
    <w:p w:rsidR="0065584D" w:rsidRDefault="0065584D" w:rsidP="0065584D">
      <w:pPr>
        <w:tabs>
          <w:tab w:val="left" w:pos="2917"/>
        </w:tabs>
      </w:pPr>
    </w:p>
    <w:p w:rsidR="0065584D" w:rsidRDefault="0065584D" w:rsidP="0065584D">
      <w:pPr>
        <w:tabs>
          <w:tab w:val="left" w:pos="2917"/>
        </w:tabs>
      </w:pPr>
    </w:p>
    <w:p w:rsidR="0065584D" w:rsidRDefault="0065584D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tbl>
      <w:tblPr>
        <w:tblStyle w:val="a6"/>
        <w:tblpPr w:leftFromText="180" w:rightFromText="180" w:vertAnchor="text" w:horzAnchor="margin" w:tblpXSpec="right" w:tblpY="160"/>
        <w:tblOverlap w:val="never"/>
        <w:tblW w:w="2894" w:type="pct"/>
        <w:tblLook w:val="04A0"/>
      </w:tblPr>
      <w:tblGrid>
        <w:gridCol w:w="426"/>
        <w:gridCol w:w="5934"/>
      </w:tblGrid>
      <w:tr w:rsidR="0000249A" w:rsidTr="00AD6B27">
        <w:trPr>
          <w:trHeight w:val="76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49A" w:rsidRDefault="0000249A" w:rsidP="00AD6B27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00249A" w:rsidRPr="00DE4FF2" w:rsidRDefault="0000249A" w:rsidP="0000249A">
            <w:pPr>
              <w:pStyle w:val="affb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sz w:val="32"/>
              </w:rPr>
              <w:t>Светильники детские</w:t>
            </w:r>
          </w:p>
          <w:p w:rsidR="0000249A" w:rsidRPr="006D0A87" w:rsidRDefault="0000249A" w:rsidP="00AD6B27">
            <w:pPr>
              <w:pStyle w:val="a7"/>
              <w:spacing w:before="0" w:after="0"/>
              <w:contextualSpacing/>
              <w:rPr>
                <w:color w:val="988600" w:themeColor="accent2" w:themeShade="BF"/>
              </w:rPr>
            </w:pPr>
          </w:p>
          <w:p w:rsidR="0000249A" w:rsidRDefault="0000249A" w:rsidP="00AD6B27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00249A" w:rsidRPr="0000249A" w:rsidRDefault="0000249A" w:rsidP="0000249A">
            <w:pPr>
              <w:pStyle w:val="a7"/>
              <w:spacing w:after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  <w:r w:rsidRPr="0000249A"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  <w:t>Лампа настольная «Поросенок»</w:t>
            </w:r>
          </w:p>
          <w:p w:rsidR="0000249A" w:rsidRPr="00C219F8" w:rsidRDefault="0000249A" w:rsidP="00AD6B27">
            <w:pPr>
              <w:pStyle w:val="a7"/>
              <w:spacing w:before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00249A" w:rsidRP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Цвета: синий, желтый;</w:t>
            </w:r>
          </w:p>
          <w:p w:rsid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Лампы (Количество ламп), </w:t>
            </w:r>
            <w:proofErr w:type="spellStart"/>
            <w:proofErr w:type="gramStart"/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шт</w:t>
            </w:r>
            <w:proofErr w:type="spellEnd"/>
            <w:proofErr w:type="gramEnd"/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:  1; </w:t>
            </w:r>
          </w:p>
          <w:p w:rsidR="0000249A" w:rsidRP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Лампочки в комплекте</w:t>
            </w: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: Есть; </w:t>
            </w:r>
          </w:p>
          <w:p w:rsidR="0000249A" w:rsidRP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(Тип ламп): </w:t>
            </w:r>
            <w:proofErr w:type="gramStart"/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Энергосберегающая</w:t>
            </w:r>
            <w:proofErr w:type="gramEnd"/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; </w:t>
            </w:r>
          </w:p>
          <w:p w:rsidR="0000249A" w:rsidRP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Материал арматуры: Пластик; </w:t>
            </w:r>
          </w:p>
          <w:p w:rsidR="0000249A" w:rsidRPr="00D44FD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Материал плафона: Пластик; Напряжение питания, В: 220.</w:t>
            </w:r>
          </w:p>
        </w:tc>
      </w:tr>
      <w:tr w:rsidR="0000249A" w:rsidTr="00AD6B27">
        <w:trPr>
          <w:gridBefore w:val="1"/>
          <w:wBefore w:w="426" w:type="dxa"/>
          <w:trHeight w:val="76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49A" w:rsidRDefault="00D4672C" w:rsidP="00AD6B27">
            <w:pPr>
              <w:pStyle w:val="a8"/>
              <w:rPr>
                <w:color w:val="FFFFFF" w:themeColor="background1"/>
              </w:rPr>
            </w:pPr>
            <w:r w:rsidRPr="00D4672C">
              <w:rPr>
                <w:rFonts w:ascii="Book Antiqua" w:hAnsi="Book Antiqua"/>
                <w:b w:val="0"/>
                <w:noProof/>
                <w:color w:val="C00000"/>
                <w:sz w:val="28"/>
                <w:szCs w:val="20"/>
                <w:lang w:eastAsia="ru-RU"/>
              </w:rPr>
              <w:pict>
                <v:shape id="_x0000_s1129" type="#_x0000_t202" style="position:absolute;margin-left:63.25pt;margin-top:1.8pt;width:190.45pt;height:241.25pt;z-index:251723776;mso-position-horizontal-relative:text;mso-position-vertical-relative:text" fillcolor="#618889 [2406]" strokecolor="white [3212]">
                  <v:fill opacity="20316f" color2="#5e2f00" rotate="t"/>
                  <v:textbox style="mso-next-textbox:#_x0000_s1129">
                    <w:txbxContent>
                      <w:p w:rsidR="007A45A3" w:rsidRDefault="007A45A3" w:rsidP="0000249A">
                        <w:pPr>
                          <w:pStyle w:val="affd"/>
                          <w:spacing w:before="2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0249A">
                          <w:rPr>
                            <w:rFonts w:ascii="Arial" w:hAnsi="Arial" w:cs="Arial"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160930" cy="2256312"/>
                              <wp:effectExtent l="19050" t="0" r="0" b="0"/>
                              <wp:docPr id="713" name="Рисунок 7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C:\Windows\system32\config\systemprofile\Desktop\цыпа зел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 l="11261" t="3017" r="1355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7312" cy="22734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Style w:val="a6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2943"/>
                        </w:tblGrid>
                        <w:tr w:rsidR="007A45A3" w:rsidRPr="002B000D" w:rsidTr="002B000D">
                          <w:trPr>
                            <w:jc w:val="center"/>
                          </w:trPr>
                          <w:tc>
                            <w:tcPr>
                              <w:tcW w:w="2943" w:type="dxa"/>
                            </w:tcPr>
                            <w:p w:rsidR="007A45A3" w:rsidRPr="0095456F" w:rsidRDefault="007A45A3" w:rsidP="00C219F8">
                              <w:pPr>
                                <w:pStyle w:val="affd"/>
                                <w:spacing w:line="240" w:lineRule="auto"/>
                                <w:contextualSpacing/>
                                <w:rPr>
                                  <w:rFonts w:ascii="Arial" w:hAnsi="Arial" w:cs="Arial"/>
                                  <w:color w:val="404040" w:themeColor="text1" w:themeTint="BF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A45A3" w:rsidRDefault="007A45A3" w:rsidP="0000249A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</w:pP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.</w:t>
                        </w:r>
                      </w:p>
                      <w:p w:rsidR="007A45A3" w:rsidRPr="00EA3687" w:rsidRDefault="007A45A3" w:rsidP="0000249A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</w:pPr>
                        <w:proofErr w:type="gramStart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Остаток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зеленых</w:t>
                        </w:r>
                        <w:proofErr w:type="gramEnd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1 шт.</w:t>
                        </w:r>
                      </w:p>
                      <w:p w:rsidR="007A45A3" w:rsidRPr="00EA3687" w:rsidRDefault="007A45A3" w:rsidP="0000249A">
                        <w:pPr>
                          <w:pStyle w:val="affd"/>
                          <w:spacing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</w:pP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Цена: 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4</w:t>
                        </w:r>
                        <w:r w:rsidR="00B14566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0</w:t>
                        </w:r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руб</w:t>
                        </w:r>
                        <w:proofErr w:type="spellEnd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/</w:t>
                        </w:r>
                        <w:proofErr w:type="spellStart"/>
                        <w:proofErr w:type="gramStart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>шт</w:t>
                        </w:r>
                        <w:proofErr w:type="spellEnd"/>
                        <w:proofErr w:type="gramEnd"/>
                        <w:r w:rsidRPr="00EA3687">
                          <w:rPr>
                            <w:rFonts w:ascii="Arial" w:hAnsi="Arial" w:cs="Arial"/>
                            <w:color w:val="C00000"/>
                            <w:sz w:val="26"/>
                            <w:szCs w:val="26"/>
                          </w:rPr>
                          <w:t xml:space="preserve"> (с НДС)</w:t>
                        </w:r>
                      </w:p>
                      <w:p w:rsidR="007A45A3" w:rsidRPr="002E667D" w:rsidRDefault="007A45A3" w:rsidP="0000249A">
                        <w:pPr>
                          <w:pStyle w:val="affa"/>
                          <w:rPr>
                            <w:rFonts w:ascii="Arial" w:hAnsi="Arial" w:cs="Arial"/>
                            <w:color w:val="262626" w:themeColor="text1" w:themeTint="D9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00249A" w:rsidRDefault="0000249A" w:rsidP="0065584D">
      <w:pPr>
        <w:tabs>
          <w:tab w:val="left" w:pos="2917"/>
        </w:tabs>
      </w:pPr>
    </w:p>
    <w:p w:rsidR="0000249A" w:rsidRDefault="00D4672C" w:rsidP="0065584D">
      <w:pPr>
        <w:tabs>
          <w:tab w:val="left" w:pos="2917"/>
        </w:tabs>
      </w:pPr>
      <w:r>
        <w:rPr>
          <w:noProof/>
          <w:lang w:eastAsia="ru-RU"/>
        </w:rPr>
        <w:pict>
          <v:shape id="_x0000_s1128" type="#_x0000_t202" style="position:absolute;margin-left:14.95pt;margin-top:16.5pt;width:190.45pt;height:222.55pt;z-index:251721728" fillcolor="#618889 [2406]" strokecolor="white [3212]">
            <v:fill opacity="20316f" color2="#5e2f00" rotate="t"/>
            <v:textbox style="mso-next-textbox:#_x0000_s1128">
              <w:txbxContent>
                <w:p w:rsidR="007A45A3" w:rsidRDefault="007A45A3" w:rsidP="0000249A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00249A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161309" cy="1995055"/>
                        <wp:effectExtent l="19050" t="0" r="0" b="0"/>
                        <wp:docPr id="708" name="Рисунок 7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Windows\system32\config\systemprofile\Desktop\Порос си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873" cy="1998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Default="007A45A3" w:rsidP="0000249A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Остаток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синих</w:t>
                  </w:r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: 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3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00249A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 </w:t>
                  </w:r>
                  <w:proofErr w:type="gramStart"/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желтых</w:t>
                  </w:r>
                  <w:proofErr w:type="gramEnd"/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: 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5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00249A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45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0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00249A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CB6A27" w:rsidRDefault="00CB6A27" w:rsidP="0065584D">
      <w:pPr>
        <w:tabs>
          <w:tab w:val="left" w:pos="2917"/>
        </w:tabs>
      </w:pPr>
    </w:p>
    <w:tbl>
      <w:tblPr>
        <w:tblStyle w:val="a6"/>
        <w:tblpPr w:leftFromText="180" w:rightFromText="180" w:vertAnchor="text" w:horzAnchor="page" w:tblpX="1221" w:tblpY="-73"/>
        <w:tblOverlap w:val="never"/>
        <w:tblW w:w="2629" w:type="pct"/>
        <w:tblLook w:val="04A0"/>
      </w:tblPr>
      <w:tblGrid>
        <w:gridCol w:w="5778"/>
      </w:tblGrid>
      <w:tr w:rsidR="0000249A" w:rsidTr="0000249A">
        <w:trPr>
          <w:trHeight w:val="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49A" w:rsidRPr="0000249A" w:rsidRDefault="0000249A" w:rsidP="0000249A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 w:rsidRPr="0000249A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Лампа настольная «Цыпа»</w:t>
            </w:r>
          </w:p>
          <w:p w:rsidR="0000249A" w:rsidRPr="000D26F0" w:rsidRDefault="0000249A" w:rsidP="0000249A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</w:rPr>
            </w:pPr>
          </w:p>
          <w:p w:rsidR="0000249A" w:rsidRP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Цвета: синий, зеленый;</w:t>
            </w:r>
          </w:p>
          <w:p w:rsidR="0000249A" w:rsidRP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Лампы (Количество ламп), </w:t>
            </w:r>
            <w:proofErr w:type="spellStart"/>
            <w:proofErr w:type="gramStart"/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шт</w:t>
            </w:r>
            <w:proofErr w:type="spellEnd"/>
            <w:proofErr w:type="gramEnd"/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:  1; (Лампочки в комплекте): Есть; </w:t>
            </w:r>
          </w:p>
          <w:p w:rsidR="0000249A" w:rsidRP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(Тип ламп): </w:t>
            </w:r>
            <w:proofErr w:type="gramStart"/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Энергосберегающая</w:t>
            </w:r>
            <w:proofErr w:type="gramEnd"/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; </w:t>
            </w:r>
          </w:p>
          <w:p w:rsidR="0000249A" w:rsidRPr="0000249A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Материал арматуры: Пластик; </w:t>
            </w:r>
          </w:p>
          <w:p w:rsidR="0000249A" w:rsidRPr="00BD56BE" w:rsidRDefault="0000249A" w:rsidP="0000249A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00249A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Материал плафона: Пластик; Напряжение питания, В: 220.</w:t>
            </w:r>
          </w:p>
        </w:tc>
      </w:tr>
      <w:tr w:rsidR="0000249A" w:rsidTr="0000249A">
        <w:trPr>
          <w:trHeight w:val="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49A" w:rsidRPr="0065584D" w:rsidRDefault="0000249A" w:rsidP="0000249A">
            <w:pPr>
              <w:pStyle w:val="a8"/>
              <w:rPr>
                <w:color w:val="FFFFFF" w:themeColor="background1"/>
              </w:rPr>
            </w:pPr>
          </w:p>
        </w:tc>
      </w:tr>
    </w:tbl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D4672C" w:rsidP="0065584D">
      <w:pPr>
        <w:tabs>
          <w:tab w:val="left" w:pos="2917"/>
        </w:tabs>
      </w:pPr>
      <w:r>
        <w:rPr>
          <w:noProof/>
          <w:lang w:eastAsia="ru-RU"/>
        </w:rPr>
        <w:pict>
          <v:shape id="_x0000_s1130" type="#_x0000_t202" style="position:absolute;margin-left:-315.65pt;margin-top:17.1pt;width:190.45pt;height:261.8pt;z-index:251724800" fillcolor="#618889 [2406]" strokecolor="white [3212]">
            <v:fill opacity="20316f" color2="#5e2f00" rotate="t"/>
            <v:textbox style="mso-next-textbox:#_x0000_s1130">
              <w:txbxContent>
                <w:p w:rsidR="007A45A3" w:rsidRDefault="007A45A3" w:rsidP="00CB6A27">
                  <w:pPr>
                    <w:pStyle w:val="affd"/>
                    <w:spacing w:before="20" w:line="240" w:lineRule="auto"/>
                    <w:jc w:val="center"/>
                    <w:rPr>
                      <w:rFonts w:ascii="Arial" w:hAnsi="Arial" w:cs="Arial"/>
                    </w:rPr>
                  </w:pPr>
                  <w:r w:rsidRPr="00CB6A27"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201636" cy="2309665"/>
                        <wp:effectExtent l="19050" t="0" r="8164" b="0"/>
                        <wp:docPr id="745" name="Рисунок 7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Windows\system32\config\systemprofile\Desktop\ракета син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 l="13524" t="5122" r="10480" b="46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0291" cy="2318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6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943"/>
                  </w:tblGrid>
                  <w:tr w:rsidR="007A45A3" w:rsidRPr="002B000D" w:rsidTr="002B000D">
                    <w:trPr>
                      <w:jc w:val="center"/>
                    </w:trPr>
                    <w:tc>
                      <w:tcPr>
                        <w:tcW w:w="2943" w:type="dxa"/>
                      </w:tcPr>
                      <w:p w:rsidR="007A45A3" w:rsidRPr="0095456F" w:rsidRDefault="007A45A3" w:rsidP="00C219F8">
                        <w:pPr>
                          <w:pStyle w:val="affd"/>
                          <w:spacing w:line="240" w:lineRule="auto"/>
                          <w:contextualSpacing/>
                          <w:rPr>
                            <w:rFonts w:ascii="Arial" w:hAnsi="Arial" w:cs="Arial"/>
                            <w:color w:val="404040" w:themeColor="text1" w:themeTint="BF"/>
                            <w:sz w:val="18"/>
                          </w:rPr>
                        </w:pPr>
                      </w:p>
                    </w:tc>
                  </w:tr>
                </w:tbl>
                <w:p w:rsidR="007A45A3" w:rsidRDefault="007A45A3" w:rsidP="00CB6A27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Остаток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синих</w:t>
                  </w:r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1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Default="007A45A3" w:rsidP="00CB6A27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Остаток красных</w:t>
                  </w:r>
                  <w:proofErr w:type="gramEnd"/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: 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2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</w:t>
                  </w:r>
                </w:p>
                <w:p w:rsidR="007A45A3" w:rsidRPr="00EA3687" w:rsidRDefault="007A45A3" w:rsidP="00CB6A27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Остаток золотых: </w:t>
                  </w:r>
                  <w:r w:rsidR="00B14566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8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шт. </w:t>
                  </w:r>
                </w:p>
                <w:p w:rsidR="007A45A3" w:rsidRPr="00EA3687" w:rsidRDefault="007A45A3" w:rsidP="00CB6A27">
                  <w:pPr>
                    <w:pStyle w:val="affd"/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Цена: </w:t>
                  </w:r>
                  <w:r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495</w:t>
                  </w:r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руб</w:t>
                  </w:r>
                  <w:proofErr w:type="spell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/</w:t>
                  </w:r>
                  <w:proofErr w:type="spellStart"/>
                  <w:proofErr w:type="gramStart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>шт</w:t>
                  </w:r>
                  <w:proofErr w:type="spellEnd"/>
                  <w:proofErr w:type="gramEnd"/>
                  <w:r w:rsidRPr="00EA3687">
                    <w:rPr>
                      <w:rFonts w:ascii="Arial" w:hAnsi="Arial" w:cs="Arial"/>
                      <w:color w:val="C00000"/>
                      <w:sz w:val="26"/>
                      <w:szCs w:val="26"/>
                    </w:rPr>
                    <w:t xml:space="preserve"> (с НДС)</w:t>
                  </w:r>
                </w:p>
                <w:p w:rsidR="007A45A3" w:rsidRPr="002E667D" w:rsidRDefault="007A45A3" w:rsidP="00CB6A27">
                  <w:pPr>
                    <w:pStyle w:val="affa"/>
                    <w:rPr>
                      <w:rFonts w:ascii="Arial" w:hAnsi="Arial" w:cs="Arial"/>
                      <w:color w:val="262626" w:themeColor="text1" w:themeTint="D9"/>
                    </w:rPr>
                  </w:pPr>
                </w:p>
              </w:txbxContent>
            </v:textbox>
          </v:shape>
        </w:pict>
      </w:r>
    </w:p>
    <w:tbl>
      <w:tblPr>
        <w:tblStyle w:val="a6"/>
        <w:tblpPr w:leftFromText="180" w:rightFromText="180" w:vertAnchor="text" w:horzAnchor="page" w:tblpX="5148" w:tblpY="304"/>
        <w:tblOverlap w:val="never"/>
        <w:tblW w:w="2952" w:type="pct"/>
        <w:tblLook w:val="04A0"/>
      </w:tblPr>
      <w:tblGrid>
        <w:gridCol w:w="426"/>
        <w:gridCol w:w="6062"/>
      </w:tblGrid>
      <w:tr w:rsidR="00CB6A27" w:rsidTr="00CB6A27">
        <w:trPr>
          <w:trHeight w:val="76"/>
        </w:trPr>
        <w:tc>
          <w:tcPr>
            <w:tcW w:w="6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B6A27" w:rsidRPr="00CB6A27" w:rsidRDefault="00CB6A27" w:rsidP="00CB6A27">
            <w:pPr>
              <w:spacing w:after="0" w:line="240" w:lineRule="auto"/>
              <w:contextualSpacing/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</w:pPr>
            <w:r w:rsidRPr="00CB6A27">
              <w:rPr>
                <w:rFonts w:ascii="Book Antiqua" w:hAnsi="Book Antiqua"/>
                <w:b/>
                <w:bCs/>
                <w:caps/>
                <w:color w:val="988600" w:themeColor="accent2" w:themeShade="BF"/>
                <w:spacing w:val="60"/>
                <w:sz w:val="28"/>
                <w:szCs w:val="24"/>
                <w:u w:val="single"/>
              </w:rPr>
              <w:t>Лампа настольная «Ракета»</w:t>
            </w:r>
          </w:p>
          <w:p w:rsidR="00CB6A27" w:rsidRPr="00C219F8" w:rsidRDefault="00CB6A27" w:rsidP="00CB6A27">
            <w:pPr>
              <w:pStyle w:val="a7"/>
              <w:spacing w:before="0"/>
              <w:contextualSpacing/>
              <w:rPr>
                <w:rFonts w:ascii="Book Antiqua" w:hAnsi="Book Antiqua"/>
                <w:color w:val="988600" w:themeColor="accent2" w:themeShade="BF"/>
                <w:sz w:val="28"/>
                <w:u w:val="single"/>
              </w:rPr>
            </w:pPr>
          </w:p>
          <w:p w:rsidR="00CB6A27" w:rsidRPr="00CB6A27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Цвета: синий, красный, золотой;</w:t>
            </w:r>
          </w:p>
          <w:p w:rsidR="00CB6A27" w:rsidRPr="00CB6A27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Материал: пластмасса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/ABS-пластик</w:t>
            </w: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CB6A27" w:rsidRPr="00CB6A27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Размер лампы: 18х19х38h см, шнур - длина 160 см;</w:t>
            </w:r>
          </w:p>
          <w:p w:rsidR="00CB6A27" w:rsidRPr="00CB6A27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для включения света лампы и ночничка на основании есть 2 сенсорные кнопки;</w:t>
            </w:r>
          </w:p>
          <w:p w:rsidR="00CB6A27" w:rsidRPr="00CB6A27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при закрывании корпуса Ракеты свет выключается автоматически;</w:t>
            </w:r>
          </w:p>
          <w:p w:rsidR="00CB6A27" w:rsidRPr="00CB6A27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при закрытом корпусе ночничок светит через иллюминатор Ракеты;</w:t>
            </w:r>
          </w:p>
          <w:p w:rsidR="00CB6A27" w:rsidRPr="00CB6A27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Температура</w:t>
            </w: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свечения</w:t>
            </w:r>
            <w:r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: </w:t>
            </w: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4500</w:t>
            </w:r>
            <w:proofErr w:type="gramStart"/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 xml:space="preserve"> К</w:t>
            </w:r>
            <w:proofErr w:type="gramEnd"/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;</w:t>
            </w:r>
          </w:p>
          <w:p w:rsidR="00CB6A27" w:rsidRPr="00CB6A27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лампа энергосберегающая: потребление - 15 Вт, свечение - 75 Вт;</w:t>
            </w:r>
          </w:p>
          <w:p w:rsidR="00CB6A27" w:rsidRPr="00D44FDA" w:rsidRDefault="00CB6A27" w:rsidP="00CB6A27">
            <w:pPr>
              <w:pStyle w:val="afa"/>
              <w:numPr>
                <w:ilvl w:val="0"/>
                <w:numId w:val="46"/>
              </w:numPr>
              <w:spacing w:line="240" w:lineRule="auto"/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</w:pPr>
            <w:r w:rsidRPr="00CB6A27">
              <w:rPr>
                <w:rFonts w:ascii="Book Antiqua" w:hAnsi="Book Antiqua" w:cs="Tahoma"/>
                <w:b/>
                <w:color w:val="404040" w:themeColor="text1" w:themeTint="BF"/>
                <w:sz w:val="22"/>
                <w:szCs w:val="20"/>
              </w:rPr>
              <w:t>ресурс лампы - 8000 часов, ночника - 20000 часов.</w:t>
            </w:r>
          </w:p>
        </w:tc>
      </w:tr>
      <w:tr w:rsidR="00CB6A27" w:rsidTr="00CB6A27">
        <w:trPr>
          <w:gridBefore w:val="1"/>
          <w:wBefore w:w="426" w:type="dxa"/>
          <w:trHeight w:val="76"/>
        </w:trPr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B6A27" w:rsidRDefault="00CB6A27" w:rsidP="00CB6A27">
            <w:pPr>
              <w:pStyle w:val="a8"/>
              <w:rPr>
                <w:color w:val="FFFFFF" w:themeColor="background1"/>
              </w:rPr>
            </w:pPr>
          </w:p>
        </w:tc>
      </w:tr>
    </w:tbl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CB6A27" w:rsidRDefault="00CB6A27" w:rsidP="0065584D">
      <w:pPr>
        <w:tabs>
          <w:tab w:val="left" w:pos="2917"/>
        </w:tabs>
      </w:pPr>
    </w:p>
    <w:p w:rsidR="00CB6A27" w:rsidRDefault="00CB6A27" w:rsidP="0065584D">
      <w:pPr>
        <w:tabs>
          <w:tab w:val="left" w:pos="2917"/>
        </w:tabs>
      </w:pPr>
    </w:p>
    <w:p w:rsidR="00CB6A27" w:rsidRDefault="00CB6A27" w:rsidP="0065584D">
      <w:pPr>
        <w:tabs>
          <w:tab w:val="left" w:pos="2917"/>
        </w:tabs>
      </w:pPr>
    </w:p>
    <w:p w:rsidR="00CB6A27" w:rsidRDefault="00CB6A27" w:rsidP="0065584D">
      <w:pPr>
        <w:tabs>
          <w:tab w:val="left" w:pos="2917"/>
        </w:tabs>
      </w:pPr>
    </w:p>
    <w:p w:rsidR="00CB6A27" w:rsidRDefault="00CB6A27" w:rsidP="0065584D">
      <w:pPr>
        <w:tabs>
          <w:tab w:val="left" w:pos="2917"/>
        </w:tabs>
      </w:pPr>
    </w:p>
    <w:p w:rsidR="00CB6A27" w:rsidRDefault="00CB6A27" w:rsidP="0065584D">
      <w:pPr>
        <w:tabs>
          <w:tab w:val="left" w:pos="2917"/>
        </w:tabs>
      </w:pPr>
    </w:p>
    <w:p w:rsidR="00CB6A27" w:rsidRDefault="00CB6A27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00249A" w:rsidRDefault="0000249A" w:rsidP="0065584D">
      <w:pPr>
        <w:tabs>
          <w:tab w:val="left" w:pos="2917"/>
        </w:tabs>
      </w:pPr>
    </w:p>
    <w:p w:rsidR="0065584D" w:rsidRPr="0065584D" w:rsidRDefault="00D4672C" w:rsidP="001B46DF">
      <w:pPr>
        <w:tabs>
          <w:tab w:val="left" w:pos="2917"/>
        </w:tabs>
        <w:jc w:val="center"/>
      </w:pPr>
      <w:r w:rsidRPr="00D4672C">
        <w:rPr>
          <w:rFonts w:ascii="Book Antiqua" w:hAnsi="Book Antiqua"/>
          <w:b/>
          <w:color w:val="C00000"/>
          <w:sz w:val="28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6.65pt;height:106.6pt" fillcolor="#404040 [2429]" strokecolor="#404040 [2429]">
            <v:shadow color="#868686"/>
            <v:textpath style="font-family:&quot;Book Antiqua&quot;;font-size:16pt;font-weight:bold;v-text-kern:t" trim="t" fitpath="t" string="ООО «Электрокомплект» &#10;г. Уфа &#10;ИНН 0278108656 &#10; (347) 232-66-76&#10;info@elecompufa.ru&#10;"/>
          </v:shape>
        </w:pict>
      </w:r>
    </w:p>
    <w:sectPr w:rsidR="0065584D" w:rsidRPr="0065584D" w:rsidSect="005B7B24">
      <w:headerReference w:type="even" r:id="rId36"/>
      <w:headerReference w:type="default" r:id="rId37"/>
      <w:footerReference w:type="even" r:id="rId38"/>
      <w:footerReference w:type="default" r:id="rId39"/>
      <w:footerReference w:type="first" r:id="rId40"/>
      <w:pgSz w:w="11907" w:h="16839"/>
      <w:pgMar w:top="567" w:right="567" w:bottom="567" w:left="567" w:header="709" w:footer="283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5A3" w:rsidRDefault="007A45A3">
      <w:pPr>
        <w:spacing w:after="0" w:line="240" w:lineRule="auto"/>
      </w:pPr>
      <w:r>
        <w:separator/>
      </w:r>
    </w:p>
  </w:endnote>
  <w:endnote w:type="continuationSeparator" w:id="0">
    <w:p w:rsidR="007A45A3" w:rsidRDefault="007A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5A3" w:rsidRDefault="007A45A3"/>
  <w:p w:rsidR="007A45A3" w:rsidRDefault="007A45A3">
    <w:pPr>
      <w:pStyle w:val="aff8"/>
    </w:pPr>
    <w:r>
      <w:t xml:space="preserve">Страница </w:t>
    </w:r>
    <w:fldSimple w:instr=" PAGE   \* MERGEFORMAT ">
      <w:r>
        <w:rPr>
          <w:noProof/>
          <w:sz w:val="24"/>
          <w:szCs w:val="24"/>
        </w:rPr>
        <w:t>2</w:t>
      </w:r>
    </w:fldSimple>
  </w:p>
  <w:p w:rsidR="007A45A3" w:rsidRDefault="007A45A3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5A3" w:rsidRPr="00223B00" w:rsidRDefault="00D4672C" w:rsidP="00865374">
    <w:pPr>
      <w:pStyle w:val="aff9"/>
      <w:spacing w:after="0" w:line="240" w:lineRule="auto"/>
      <w:contextualSpacing/>
      <w:jc w:val="center"/>
      <w:rPr>
        <w:rFonts w:ascii="Book Antiqua" w:hAnsi="Book Antiqua" w:cs="Arial"/>
        <w:b/>
        <w:sz w:val="28"/>
        <w:szCs w:val="24"/>
      </w:rPr>
    </w:pPr>
    <w:r w:rsidRPr="00223B00">
      <w:rPr>
        <w:rFonts w:ascii="Book Antiqua" w:hAnsi="Book Antiqua" w:cs="Arial"/>
        <w:b/>
        <w:sz w:val="28"/>
        <w:szCs w:val="24"/>
      </w:rPr>
      <w:fldChar w:fldCharType="begin"/>
    </w:r>
    <w:r w:rsidR="007A45A3" w:rsidRPr="00223B00">
      <w:rPr>
        <w:rFonts w:ascii="Book Antiqua" w:hAnsi="Book Antiqua" w:cs="Arial"/>
        <w:b/>
        <w:sz w:val="28"/>
        <w:szCs w:val="24"/>
      </w:rPr>
      <w:instrText xml:space="preserve"> PAGE   \* MERGEFORMAT </w:instrText>
    </w:r>
    <w:r w:rsidRPr="00223B00">
      <w:rPr>
        <w:rFonts w:ascii="Book Antiqua" w:hAnsi="Book Antiqua" w:cs="Arial"/>
        <w:b/>
        <w:sz w:val="28"/>
        <w:szCs w:val="24"/>
      </w:rPr>
      <w:fldChar w:fldCharType="separate"/>
    </w:r>
    <w:r w:rsidR="00931CFF">
      <w:rPr>
        <w:rFonts w:ascii="Book Antiqua" w:hAnsi="Book Antiqua" w:cs="Arial"/>
        <w:b/>
        <w:noProof/>
        <w:sz w:val="28"/>
        <w:szCs w:val="24"/>
      </w:rPr>
      <w:t>2</w:t>
    </w:r>
    <w:r w:rsidRPr="00223B00">
      <w:rPr>
        <w:rFonts w:ascii="Book Antiqua" w:hAnsi="Book Antiqua" w:cs="Arial"/>
        <w:b/>
        <w:sz w:val="28"/>
        <w:szCs w:val="24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5A3" w:rsidRPr="007F04ED" w:rsidRDefault="007A45A3" w:rsidP="005B7B24">
    <w:pPr>
      <w:pStyle w:val="af0"/>
      <w:jc w:val="center"/>
      <w:rPr>
        <w:rFonts w:ascii="Book Antiqua" w:hAnsi="Book Antiqua"/>
        <w:b/>
        <w:color w:val="646B86" w:themeColor="text2"/>
        <w:sz w:val="24"/>
      </w:rPr>
    </w:pPr>
    <w:r w:rsidRPr="007F04ED">
      <w:rPr>
        <w:rFonts w:ascii="Book Antiqua" w:hAnsi="Book Antiqua"/>
        <w:b/>
        <w:color w:val="646B86" w:themeColor="text2"/>
        <w:sz w:val="24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5A3" w:rsidRDefault="007A45A3">
      <w:pPr>
        <w:spacing w:after="0" w:line="240" w:lineRule="auto"/>
      </w:pPr>
      <w:r>
        <w:separator/>
      </w:r>
    </w:p>
  </w:footnote>
  <w:footnote w:type="continuationSeparator" w:id="0">
    <w:p w:rsidR="007A45A3" w:rsidRDefault="007A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7404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7A45A3" w:rsidRDefault="007A45A3">
        <w:pPr>
          <w:pStyle w:val="affa"/>
        </w:pPr>
        <w:r>
          <w:t>Распродажа светильников и комплектующих</w:t>
        </w:r>
      </w:p>
    </w:sdtContent>
  </w:sdt>
  <w:p w:rsidR="007A45A3" w:rsidRDefault="007A45A3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5A3" w:rsidRPr="00337E20" w:rsidRDefault="007A45A3" w:rsidP="00DE4FF2">
    <w:pPr>
      <w:pStyle w:val="affa"/>
      <w:framePr w:hSpace="180" w:wrap="around" w:vAnchor="text" w:hAnchor="page" w:x="6301" w:y="79"/>
      <w:contextualSpacing/>
      <w:suppressOverlap/>
      <w:jc w:val="right"/>
      <w:rPr>
        <w:rFonts w:ascii="Book Antiqua" w:hAnsi="Book Antiqua"/>
        <w:sz w:val="24"/>
      </w:rPr>
    </w:pPr>
    <w:r>
      <w:rPr>
        <w:rFonts w:ascii="Book Antiqua" w:hAnsi="Book Antiqua"/>
        <w:sz w:val="24"/>
      </w:rPr>
      <w:t>Распродажа светильников и комплектующих</w:t>
    </w:r>
  </w:p>
  <w:p w:rsidR="007A45A3" w:rsidRDefault="007A45A3" w:rsidP="008E631B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8"/>
    <w:multiLevelType w:val="singleLevel"/>
    <w:tmpl w:val="934A1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316038"/>
    <w:multiLevelType w:val="multilevel"/>
    <w:tmpl w:val="FC225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7A09C6"/>
    <w:multiLevelType w:val="hybridMultilevel"/>
    <w:tmpl w:val="641AA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B65F91"/>
    <w:multiLevelType w:val="multilevel"/>
    <w:tmpl w:val="14EE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805735"/>
    <w:multiLevelType w:val="multilevel"/>
    <w:tmpl w:val="99C8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B249C0"/>
    <w:multiLevelType w:val="hybridMultilevel"/>
    <w:tmpl w:val="CABABDFA"/>
    <w:lvl w:ilvl="0" w:tplc="D0DE6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672A0"/>
    <w:multiLevelType w:val="multilevel"/>
    <w:tmpl w:val="7976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A86150"/>
    <w:multiLevelType w:val="hybridMultilevel"/>
    <w:tmpl w:val="2C5AC75C"/>
    <w:lvl w:ilvl="0" w:tplc="0419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12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Theme="minorHAnsi" w:eastAsiaTheme="minorEastAsia" w:hAnsi="Wingdings 2" w:cstheme="minorBidi" w:hint="default"/>
        <w:color w:val="CCB400" w:themeColor="accent2"/>
        <w:sz w:val="23"/>
        <w:szCs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C3E10F2"/>
    <w:multiLevelType w:val="multilevel"/>
    <w:tmpl w:val="750A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880799"/>
    <w:multiLevelType w:val="hybridMultilevel"/>
    <w:tmpl w:val="67A4916E"/>
    <w:lvl w:ilvl="0" w:tplc="CB423BDA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F102D0D"/>
    <w:multiLevelType w:val="hybridMultilevel"/>
    <w:tmpl w:val="8BD6F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910405"/>
    <w:multiLevelType w:val="hybridMultilevel"/>
    <w:tmpl w:val="D6F29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14CA9"/>
    <w:multiLevelType w:val="multilevel"/>
    <w:tmpl w:val="7168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F573C6"/>
    <w:multiLevelType w:val="hybridMultilevel"/>
    <w:tmpl w:val="4D32FDD8"/>
    <w:lvl w:ilvl="0" w:tplc="D19E5B8A">
      <w:start w:val="1"/>
      <w:numFmt w:val="bullet"/>
      <w:pStyle w:val="a1"/>
      <w:lvlText w:val=""/>
      <w:lvlJc w:val="left"/>
      <w:pPr>
        <w:ind w:left="648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50604061"/>
    <w:multiLevelType w:val="multilevel"/>
    <w:tmpl w:val="1530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13263A"/>
    <w:multiLevelType w:val="hybridMultilevel"/>
    <w:tmpl w:val="8AF2F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D0FFE"/>
    <w:multiLevelType w:val="multilevel"/>
    <w:tmpl w:val="4D2A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8663C7"/>
    <w:multiLevelType w:val="hybridMultilevel"/>
    <w:tmpl w:val="352E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9356CB"/>
    <w:multiLevelType w:val="multilevel"/>
    <w:tmpl w:val="E502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F34740"/>
    <w:multiLevelType w:val="multilevel"/>
    <w:tmpl w:val="3A4A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EF1AB2"/>
    <w:multiLevelType w:val="multilevel"/>
    <w:tmpl w:val="8640B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1D57A6"/>
    <w:multiLevelType w:val="multilevel"/>
    <w:tmpl w:val="AC60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2"/>
  </w:num>
  <w:num w:numId="12">
    <w:abstractNumId w:val="18"/>
  </w:num>
  <w:num w:numId="13">
    <w:abstractNumId w:val="4"/>
  </w:num>
  <w:num w:numId="14">
    <w:abstractNumId w:val="1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  <w:num w:numId="20">
    <w:abstractNumId w:val="18"/>
  </w:num>
  <w:num w:numId="21">
    <w:abstractNumId w:val="1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  <w:num w:numId="27">
    <w:abstractNumId w:val="18"/>
  </w:num>
  <w:num w:numId="28">
    <w:abstractNumId w:val="25"/>
  </w:num>
  <w:num w:numId="29">
    <w:abstractNumId w:val="22"/>
  </w:num>
  <w:num w:numId="30">
    <w:abstractNumId w:val="15"/>
  </w:num>
  <w:num w:numId="31">
    <w:abstractNumId w:val="19"/>
  </w:num>
  <w:num w:numId="32">
    <w:abstractNumId w:val="8"/>
  </w:num>
  <w:num w:numId="33">
    <w:abstractNumId w:val="26"/>
  </w:num>
  <w:num w:numId="34">
    <w:abstractNumId w:val="21"/>
  </w:num>
  <w:num w:numId="35">
    <w:abstractNumId w:val="24"/>
  </w:num>
  <w:num w:numId="36">
    <w:abstractNumId w:val="10"/>
  </w:num>
  <w:num w:numId="37">
    <w:abstractNumId w:val="17"/>
  </w:num>
  <w:num w:numId="38">
    <w:abstractNumId w:val="7"/>
  </w:num>
  <w:num w:numId="39">
    <w:abstractNumId w:val="23"/>
  </w:num>
  <w:num w:numId="40">
    <w:abstractNumId w:val="13"/>
  </w:num>
  <w:num w:numId="41">
    <w:abstractNumId w:val="5"/>
  </w:num>
  <w:num w:numId="42">
    <w:abstractNumId w:val="16"/>
  </w:num>
  <w:num w:numId="43">
    <w:abstractNumId w:val="6"/>
  </w:num>
  <w:num w:numId="44">
    <w:abstractNumId w:val="11"/>
  </w:num>
  <w:num w:numId="45">
    <w:abstractNumId w:val="20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attachedTemplate r:id="rId1"/>
  <w:defaultTabStop w:val="709"/>
  <w:drawingGridHorizontalSpacing w:val="11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</w:compat>
  <w:rsids>
    <w:rsidRoot w:val="00A23B12"/>
    <w:rsid w:val="00001D61"/>
    <w:rsid w:val="0000249A"/>
    <w:rsid w:val="0001430E"/>
    <w:rsid w:val="00025954"/>
    <w:rsid w:val="0005178F"/>
    <w:rsid w:val="00085F16"/>
    <w:rsid w:val="0009493D"/>
    <w:rsid w:val="000D26F0"/>
    <w:rsid w:val="000E1B3A"/>
    <w:rsid w:val="000F309F"/>
    <w:rsid w:val="00123C58"/>
    <w:rsid w:val="00142A7A"/>
    <w:rsid w:val="001B46DF"/>
    <w:rsid w:val="002153C8"/>
    <w:rsid w:val="00223611"/>
    <w:rsid w:val="00223B00"/>
    <w:rsid w:val="00244DB4"/>
    <w:rsid w:val="002522D2"/>
    <w:rsid w:val="002B000D"/>
    <w:rsid w:val="002C3697"/>
    <w:rsid w:val="002C74F3"/>
    <w:rsid w:val="002D0D26"/>
    <w:rsid w:val="002E667D"/>
    <w:rsid w:val="002F0F6E"/>
    <w:rsid w:val="002F30F4"/>
    <w:rsid w:val="00310C51"/>
    <w:rsid w:val="0033734C"/>
    <w:rsid w:val="00337E20"/>
    <w:rsid w:val="00346797"/>
    <w:rsid w:val="00361774"/>
    <w:rsid w:val="003652DB"/>
    <w:rsid w:val="00366158"/>
    <w:rsid w:val="00367019"/>
    <w:rsid w:val="00367E21"/>
    <w:rsid w:val="00383703"/>
    <w:rsid w:val="0039196F"/>
    <w:rsid w:val="003C5C02"/>
    <w:rsid w:val="00405C00"/>
    <w:rsid w:val="00405F65"/>
    <w:rsid w:val="00432311"/>
    <w:rsid w:val="00487179"/>
    <w:rsid w:val="0049282A"/>
    <w:rsid w:val="004B14E2"/>
    <w:rsid w:val="004D7244"/>
    <w:rsid w:val="00517493"/>
    <w:rsid w:val="00531572"/>
    <w:rsid w:val="0053584E"/>
    <w:rsid w:val="00550E60"/>
    <w:rsid w:val="005515F4"/>
    <w:rsid w:val="005B22CE"/>
    <w:rsid w:val="005B7B24"/>
    <w:rsid w:val="005E554D"/>
    <w:rsid w:val="005E57FB"/>
    <w:rsid w:val="005F5823"/>
    <w:rsid w:val="0063080A"/>
    <w:rsid w:val="006356FE"/>
    <w:rsid w:val="0065584D"/>
    <w:rsid w:val="00663618"/>
    <w:rsid w:val="00664B84"/>
    <w:rsid w:val="006760E6"/>
    <w:rsid w:val="00697FF7"/>
    <w:rsid w:val="006B14AD"/>
    <w:rsid w:val="006B2766"/>
    <w:rsid w:val="006B326C"/>
    <w:rsid w:val="006D0A87"/>
    <w:rsid w:val="006F34DB"/>
    <w:rsid w:val="00757D82"/>
    <w:rsid w:val="00765892"/>
    <w:rsid w:val="00783BCA"/>
    <w:rsid w:val="007905B8"/>
    <w:rsid w:val="007A45A3"/>
    <w:rsid w:val="007F04ED"/>
    <w:rsid w:val="00807B4D"/>
    <w:rsid w:val="00820DFB"/>
    <w:rsid w:val="0082107D"/>
    <w:rsid w:val="00835473"/>
    <w:rsid w:val="00844D85"/>
    <w:rsid w:val="00852F89"/>
    <w:rsid w:val="00865374"/>
    <w:rsid w:val="00867017"/>
    <w:rsid w:val="00875AFE"/>
    <w:rsid w:val="008956C7"/>
    <w:rsid w:val="008A16D7"/>
    <w:rsid w:val="008C6C06"/>
    <w:rsid w:val="008C7D76"/>
    <w:rsid w:val="008E0476"/>
    <w:rsid w:val="008E631B"/>
    <w:rsid w:val="00902687"/>
    <w:rsid w:val="00931CFF"/>
    <w:rsid w:val="009542DA"/>
    <w:rsid w:val="0095456F"/>
    <w:rsid w:val="00957D61"/>
    <w:rsid w:val="0096315A"/>
    <w:rsid w:val="009641FC"/>
    <w:rsid w:val="0098392B"/>
    <w:rsid w:val="009C24ED"/>
    <w:rsid w:val="009D7A90"/>
    <w:rsid w:val="00A065B5"/>
    <w:rsid w:val="00A22F95"/>
    <w:rsid w:val="00A23B12"/>
    <w:rsid w:val="00A306F8"/>
    <w:rsid w:val="00A34678"/>
    <w:rsid w:val="00A56172"/>
    <w:rsid w:val="00A57EAA"/>
    <w:rsid w:val="00AA17AC"/>
    <w:rsid w:val="00AC22A4"/>
    <w:rsid w:val="00AD3ACD"/>
    <w:rsid w:val="00AD6B27"/>
    <w:rsid w:val="00AD7137"/>
    <w:rsid w:val="00B07377"/>
    <w:rsid w:val="00B134B3"/>
    <w:rsid w:val="00B14566"/>
    <w:rsid w:val="00B17443"/>
    <w:rsid w:val="00B22665"/>
    <w:rsid w:val="00B34F52"/>
    <w:rsid w:val="00B412B2"/>
    <w:rsid w:val="00B43851"/>
    <w:rsid w:val="00B57519"/>
    <w:rsid w:val="00B602DB"/>
    <w:rsid w:val="00B66FB4"/>
    <w:rsid w:val="00B7141C"/>
    <w:rsid w:val="00B83950"/>
    <w:rsid w:val="00B911AB"/>
    <w:rsid w:val="00BD56BE"/>
    <w:rsid w:val="00BE1553"/>
    <w:rsid w:val="00BF5E8E"/>
    <w:rsid w:val="00C219F8"/>
    <w:rsid w:val="00C230BF"/>
    <w:rsid w:val="00C30798"/>
    <w:rsid w:val="00C31541"/>
    <w:rsid w:val="00C56592"/>
    <w:rsid w:val="00CB0557"/>
    <w:rsid w:val="00CB6A27"/>
    <w:rsid w:val="00CD0A26"/>
    <w:rsid w:val="00CD40EF"/>
    <w:rsid w:val="00CE282C"/>
    <w:rsid w:val="00D223E7"/>
    <w:rsid w:val="00D44FDA"/>
    <w:rsid w:val="00D4672C"/>
    <w:rsid w:val="00DB5647"/>
    <w:rsid w:val="00DC1F32"/>
    <w:rsid w:val="00DD604C"/>
    <w:rsid w:val="00DE4FF2"/>
    <w:rsid w:val="00DF4576"/>
    <w:rsid w:val="00E44643"/>
    <w:rsid w:val="00E61BD0"/>
    <w:rsid w:val="00E652E1"/>
    <w:rsid w:val="00E679AE"/>
    <w:rsid w:val="00E80407"/>
    <w:rsid w:val="00E807E7"/>
    <w:rsid w:val="00E93948"/>
    <w:rsid w:val="00E95EC3"/>
    <w:rsid w:val="00EA1EB2"/>
    <w:rsid w:val="00EA3687"/>
    <w:rsid w:val="00EB011C"/>
    <w:rsid w:val="00EC0A42"/>
    <w:rsid w:val="00EE5A4E"/>
    <w:rsid w:val="00EE60F0"/>
    <w:rsid w:val="00EF32E7"/>
    <w:rsid w:val="00F0439D"/>
    <w:rsid w:val="00F11915"/>
    <w:rsid w:val="00F24F3B"/>
    <w:rsid w:val="00F3036F"/>
    <w:rsid w:val="00F42D5F"/>
    <w:rsid w:val="00F51361"/>
    <w:rsid w:val="00F63B45"/>
    <w:rsid w:val="00FA5B8C"/>
    <w:rsid w:val="00FB4426"/>
    <w:rsid w:val="00FB723E"/>
    <w:rsid w:val="00FE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>
      <o:colormru v:ext="edit" colors="#c60"/>
      <o:colormenu v:ext="edit" fillcolor="none [1944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Closing" w:uiPriority="5" w:qFormat="1"/>
    <w:lsdException w:name="Default Paragraph Font" w:uiPriority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3734C"/>
    <w:pPr>
      <w:spacing w:after="180" w:line="264" w:lineRule="auto"/>
    </w:pPr>
    <w:rPr>
      <w:rFonts w:eastAsiaTheme="minorEastAsia"/>
      <w:sz w:val="23"/>
      <w:szCs w:val="23"/>
      <w:lang w:val="ru-RU"/>
    </w:rPr>
  </w:style>
  <w:style w:type="paragraph" w:styleId="1">
    <w:name w:val="heading 1"/>
    <w:basedOn w:val="a2"/>
    <w:next w:val="a2"/>
    <w:link w:val="10"/>
    <w:uiPriority w:val="9"/>
    <w:semiHidden/>
    <w:unhideWhenUsed/>
    <w:rsid w:val="0033734C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646B86" w:themeColor="text2"/>
      <w:sz w:val="32"/>
      <w:szCs w:val="32"/>
    </w:rPr>
  </w:style>
  <w:style w:type="paragraph" w:styleId="20">
    <w:name w:val="heading 2"/>
    <w:basedOn w:val="a2"/>
    <w:next w:val="a2"/>
    <w:link w:val="21"/>
    <w:uiPriority w:val="9"/>
    <w:semiHidden/>
    <w:unhideWhenUsed/>
    <w:rsid w:val="0033734C"/>
    <w:pPr>
      <w:spacing w:before="240" w:after="80"/>
      <w:outlineLvl w:val="1"/>
    </w:pPr>
    <w:rPr>
      <w:b/>
      <w:bCs/>
      <w:color w:val="D16349" w:themeColor="accent1"/>
      <w:spacing w:val="20"/>
      <w:sz w:val="28"/>
      <w:szCs w:val="28"/>
    </w:rPr>
  </w:style>
  <w:style w:type="paragraph" w:styleId="30">
    <w:name w:val="heading 3"/>
    <w:basedOn w:val="a2"/>
    <w:next w:val="a2"/>
    <w:link w:val="31"/>
    <w:uiPriority w:val="9"/>
    <w:semiHidden/>
    <w:unhideWhenUsed/>
    <w:rsid w:val="0033734C"/>
    <w:pPr>
      <w:spacing w:before="240" w:after="60"/>
      <w:outlineLvl w:val="2"/>
    </w:pPr>
    <w:rPr>
      <w:b/>
      <w:bCs/>
      <w:color w:val="000000" w:themeColor="text1"/>
      <w:spacing w:val="10"/>
    </w:rPr>
  </w:style>
  <w:style w:type="paragraph" w:styleId="40">
    <w:name w:val="heading 4"/>
    <w:basedOn w:val="a2"/>
    <w:next w:val="a2"/>
    <w:link w:val="41"/>
    <w:uiPriority w:val="9"/>
    <w:semiHidden/>
    <w:unhideWhenUsed/>
    <w:rsid w:val="0033734C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50">
    <w:name w:val="heading 5"/>
    <w:basedOn w:val="a2"/>
    <w:next w:val="a2"/>
    <w:link w:val="51"/>
    <w:uiPriority w:val="9"/>
    <w:semiHidden/>
    <w:unhideWhenUsed/>
    <w:rsid w:val="0033734C"/>
    <w:pPr>
      <w:spacing w:before="200" w:after="0"/>
      <w:outlineLvl w:val="4"/>
    </w:pPr>
    <w:rPr>
      <w:b/>
      <w:bCs/>
      <w:color w:val="646B86" w:themeColor="text2"/>
      <w:spacing w:val="10"/>
    </w:rPr>
  </w:style>
  <w:style w:type="paragraph" w:styleId="6">
    <w:name w:val="heading 6"/>
    <w:basedOn w:val="a2"/>
    <w:next w:val="a2"/>
    <w:link w:val="60"/>
    <w:uiPriority w:val="9"/>
    <w:semiHidden/>
    <w:unhideWhenUsed/>
    <w:rsid w:val="0033734C"/>
    <w:pPr>
      <w:spacing w:after="0"/>
      <w:outlineLvl w:val="5"/>
    </w:pPr>
    <w:rPr>
      <w:b/>
      <w:bCs/>
      <w:color w:val="CCB400" w:themeColor="accent2"/>
      <w:spacing w:val="10"/>
    </w:rPr>
  </w:style>
  <w:style w:type="paragraph" w:styleId="7">
    <w:name w:val="heading 7"/>
    <w:basedOn w:val="a2"/>
    <w:next w:val="a2"/>
    <w:link w:val="70"/>
    <w:uiPriority w:val="9"/>
    <w:semiHidden/>
    <w:unhideWhenUsed/>
    <w:rsid w:val="0033734C"/>
    <w:pPr>
      <w:spacing w:after="0"/>
      <w:outlineLvl w:val="6"/>
    </w:pPr>
    <w:rPr>
      <w:smallCaps/>
      <w:color w:val="000000" w:themeColor="text1"/>
      <w:spacing w:val="10"/>
    </w:rPr>
  </w:style>
  <w:style w:type="paragraph" w:styleId="8">
    <w:name w:val="heading 8"/>
    <w:basedOn w:val="a2"/>
    <w:next w:val="a2"/>
    <w:link w:val="80"/>
    <w:uiPriority w:val="9"/>
    <w:semiHidden/>
    <w:unhideWhenUsed/>
    <w:rsid w:val="0033734C"/>
    <w:pPr>
      <w:spacing w:after="0"/>
      <w:outlineLvl w:val="7"/>
    </w:pPr>
    <w:rPr>
      <w:b/>
      <w:bCs/>
      <w:i/>
      <w:iCs/>
      <w:color w:val="D16349" w:themeColor="accent1"/>
      <w:spacing w:val="10"/>
      <w:sz w:val="24"/>
      <w:szCs w:val="24"/>
    </w:rPr>
  </w:style>
  <w:style w:type="paragraph" w:styleId="9">
    <w:name w:val="heading 9"/>
    <w:basedOn w:val="a2"/>
    <w:next w:val="a2"/>
    <w:link w:val="90"/>
    <w:uiPriority w:val="9"/>
    <w:semiHidden/>
    <w:unhideWhenUsed/>
    <w:rsid w:val="0033734C"/>
    <w:pPr>
      <w:spacing w:after="0"/>
      <w:outlineLvl w:val="8"/>
    </w:pPr>
    <w:rPr>
      <w:b/>
      <w:bCs/>
      <w:caps/>
      <w:color w:val="8CADAE" w:themeColor="accent3"/>
      <w:spacing w:val="40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1"/>
    <w:rsid w:val="0033734C"/>
    <w:pPr>
      <w:spacing w:after="0" w:line="240" w:lineRule="auto"/>
    </w:pPr>
    <w:rPr>
      <w:rFonts w:eastAsiaTheme="minorEastAsia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Quote"/>
    <w:basedOn w:val="a2"/>
    <w:link w:val="23"/>
    <w:uiPriority w:val="29"/>
    <w:qFormat/>
    <w:rsid w:val="0033734C"/>
    <w:rPr>
      <w:i/>
      <w:iCs/>
      <w:smallCaps/>
      <w:color w:val="646B86" w:themeColor="text2"/>
      <w:spacing w:val="6"/>
    </w:rPr>
  </w:style>
  <w:style w:type="character" w:customStyle="1" w:styleId="23">
    <w:name w:val="Цитата 2 Знак"/>
    <w:basedOn w:val="a3"/>
    <w:link w:val="22"/>
    <w:uiPriority w:val="29"/>
    <w:rsid w:val="0033734C"/>
    <w:rPr>
      <w:i/>
      <w:iCs/>
      <w:smallCaps/>
      <w:color w:val="646B86" w:themeColor="text2"/>
      <w:spacing w:val="6"/>
      <w:sz w:val="23"/>
    </w:rPr>
  </w:style>
  <w:style w:type="paragraph" w:customStyle="1" w:styleId="a7">
    <w:name w:val="Раздел"/>
    <w:basedOn w:val="a2"/>
    <w:uiPriority w:val="2"/>
    <w:qFormat/>
    <w:rsid w:val="0033734C"/>
    <w:pPr>
      <w:spacing w:before="480" w:after="40" w:line="240" w:lineRule="auto"/>
    </w:pPr>
    <w:rPr>
      <w:b/>
      <w:bCs/>
      <w:caps/>
      <w:color w:val="CCB400" w:themeColor="accent2"/>
      <w:spacing w:val="60"/>
      <w:sz w:val="24"/>
      <w:szCs w:val="24"/>
    </w:rPr>
  </w:style>
  <w:style w:type="paragraph" w:customStyle="1" w:styleId="a8">
    <w:name w:val="Подраздел"/>
    <w:basedOn w:val="a2"/>
    <w:uiPriority w:val="3"/>
    <w:qFormat/>
    <w:rsid w:val="0033734C"/>
    <w:pPr>
      <w:spacing w:after="40"/>
    </w:pPr>
    <w:rPr>
      <w:b/>
      <w:bCs/>
      <w:color w:val="D16349" w:themeColor="accent1"/>
      <w:spacing w:val="30"/>
      <w:sz w:val="24"/>
      <w:szCs w:val="24"/>
    </w:rPr>
  </w:style>
  <w:style w:type="paragraph" w:styleId="a0">
    <w:name w:val="List Bullet"/>
    <w:basedOn w:val="a2"/>
    <w:uiPriority w:val="36"/>
    <w:unhideWhenUsed/>
    <w:qFormat/>
    <w:rsid w:val="0033734C"/>
    <w:pPr>
      <w:numPr>
        <w:numId w:val="21"/>
      </w:numPr>
    </w:pPr>
    <w:rPr>
      <w:sz w:val="24"/>
      <w:szCs w:val="24"/>
    </w:rPr>
  </w:style>
  <w:style w:type="character" w:styleId="a9">
    <w:name w:val="Placeholder Text"/>
    <w:basedOn w:val="a3"/>
    <w:uiPriority w:val="99"/>
    <w:unhideWhenUsed/>
    <w:rsid w:val="0033734C"/>
    <w:rPr>
      <w:color w:val="808080"/>
    </w:rPr>
  </w:style>
  <w:style w:type="paragraph" w:styleId="aa">
    <w:name w:val="Balloon Text"/>
    <w:basedOn w:val="a2"/>
    <w:link w:val="ab"/>
    <w:uiPriority w:val="99"/>
    <w:semiHidden/>
    <w:unhideWhenUsed/>
    <w:rsid w:val="0033734C"/>
    <w:rPr>
      <w:rFonts w:hAnsi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33734C"/>
    <w:rPr>
      <w:rFonts w:eastAsiaTheme="minorEastAsia" w:hAnsi="Tahoma"/>
      <w:sz w:val="16"/>
      <w:szCs w:val="16"/>
      <w:lang w:val="ru-RU"/>
    </w:rPr>
  </w:style>
  <w:style w:type="paragraph" w:styleId="ac">
    <w:name w:val="Block Text"/>
    <w:uiPriority w:val="40"/>
    <w:rsid w:val="0033734C"/>
    <w:pPr>
      <w:pBdr>
        <w:top w:val="single" w:sz="2" w:space="10" w:color="E3A191" w:themeColor="accent1" w:themeTint="99"/>
        <w:bottom w:val="single" w:sz="24" w:space="10" w:color="E3A191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ru-RU"/>
    </w:rPr>
  </w:style>
  <w:style w:type="character" w:styleId="ad">
    <w:name w:val="Book Title"/>
    <w:basedOn w:val="a3"/>
    <w:uiPriority w:val="33"/>
    <w:qFormat/>
    <w:rsid w:val="0033734C"/>
    <w:rPr>
      <w:rFonts w:asciiTheme="minorHAnsi" w:eastAsiaTheme="minorEastAsia" w:hAnsiTheme="minorHAnsi" w:cstheme="minorBidi"/>
      <w:bCs w:val="0"/>
      <w:i/>
      <w:iCs/>
      <w:color w:val="646B86" w:themeColor="text2"/>
      <w:sz w:val="23"/>
      <w:szCs w:val="23"/>
      <w:lang w:val="ru-RU"/>
    </w:rPr>
  </w:style>
  <w:style w:type="paragraph" w:styleId="ae">
    <w:name w:val="caption"/>
    <w:basedOn w:val="a2"/>
    <w:next w:val="a2"/>
    <w:uiPriority w:val="35"/>
    <w:unhideWhenUsed/>
    <w:rsid w:val="0033734C"/>
    <w:rPr>
      <w:b/>
      <w:bCs/>
      <w:caps/>
      <w:sz w:val="16"/>
      <w:szCs w:val="16"/>
    </w:rPr>
  </w:style>
  <w:style w:type="character" w:styleId="af">
    <w:name w:val="Emphasis"/>
    <w:uiPriority w:val="20"/>
    <w:qFormat/>
    <w:rsid w:val="0033734C"/>
    <w:rPr>
      <w:rFonts w:asciiTheme="minorHAnsi" w:eastAsiaTheme="minorEastAsia" w:hAnsiTheme="minorHAnsi" w:cstheme="minorBidi"/>
      <w:b/>
      <w:bCs/>
      <w:i/>
      <w:iCs/>
      <w:color w:val="646B86" w:themeColor="text2"/>
      <w:spacing w:val="10"/>
      <w:sz w:val="23"/>
      <w:szCs w:val="23"/>
      <w:lang w:val="ru-RU"/>
    </w:rPr>
  </w:style>
  <w:style w:type="paragraph" w:styleId="af0">
    <w:name w:val="footer"/>
    <w:basedOn w:val="a2"/>
    <w:link w:val="af1"/>
    <w:uiPriority w:val="99"/>
    <w:semiHidden/>
    <w:unhideWhenUsed/>
    <w:rsid w:val="0033734C"/>
    <w:pPr>
      <w:tabs>
        <w:tab w:val="center" w:pos="4320"/>
        <w:tab w:val="right" w:pos="8640"/>
      </w:tabs>
    </w:pPr>
  </w:style>
  <w:style w:type="character" w:customStyle="1" w:styleId="af1">
    <w:name w:val="Нижний колонтитул Знак"/>
    <w:basedOn w:val="a3"/>
    <w:link w:val="af0"/>
    <w:uiPriority w:val="99"/>
    <w:semiHidden/>
    <w:rsid w:val="0033734C"/>
    <w:rPr>
      <w:sz w:val="23"/>
    </w:rPr>
  </w:style>
  <w:style w:type="paragraph" w:styleId="af2">
    <w:name w:val="header"/>
    <w:basedOn w:val="a2"/>
    <w:link w:val="af3"/>
    <w:uiPriority w:val="99"/>
    <w:unhideWhenUsed/>
    <w:rsid w:val="0033734C"/>
    <w:pPr>
      <w:tabs>
        <w:tab w:val="center" w:pos="4320"/>
        <w:tab w:val="right" w:pos="8640"/>
      </w:tabs>
    </w:pPr>
  </w:style>
  <w:style w:type="character" w:customStyle="1" w:styleId="af3">
    <w:name w:val="Верхний колонтитул Знак"/>
    <w:basedOn w:val="a3"/>
    <w:link w:val="af2"/>
    <w:uiPriority w:val="99"/>
    <w:rsid w:val="0033734C"/>
    <w:rPr>
      <w:sz w:val="23"/>
    </w:rPr>
  </w:style>
  <w:style w:type="character" w:customStyle="1" w:styleId="10">
    <w:name w:val="Заголовок 1 Знак"/>
    <w:basedOn w:val="a3"/>
    <w:link w:val="1"/>
    <w:uiPriority w:val="9"/>
    <w:semiHidden/>
    <w:rsid w:val="0033734C"/>
    <w:rPr>
      <w:rFonts w:asciiTheme="majorHAnsi" w:eastAsiaTheme="majorEastAsia" w:hAnsiTheme="majorHAnsi" w:cstheme="majorBidi"/>
      <w:caps/>
      <w:color w:val="646B86" w:themeColor="text2"/>
      <w:sz w:val="32"/>
      <w:szCs w:val="32"/>
    </w:rPr>
  </w:style>
  <w:style w:type="character" w:customStyle="1" w:styleId="21">
    <w:name w:val="Заголовок 2 Знак"/>
    <w:basedOn w:val="a3"/>
    <w:link w:val="20"/>
    <w:uiPriority w:val="9"/>
    <w:semiHidden/>
    <w:rsid w:val="0033734C"/>
    <w:rPr>
      <w:b/>
      <w:bCs/>
      <w:color w:val="D16349" w:themeColor="accent1"/>
      <w:spacing w:val="20"/>
      <w:sz w:val="28"/>
      <w:szCs w:val="28"/>
    </w:rPr>
  </w:style>
  <w:style w:type="character" w:customStyle="1" w:styleId="31">
    <w:name w:val="Заголовок 3 Знак"/>
    <w:basedOn w:val="a3"/>
    <w:link w:val="30"/>
    <w:uiPriority w:val="9"/>
    <w:semiHidden/>
    <w:rsid w:val="0033734C"/>
    <w:rPr>
      <w:b/>
      <w:bCs/>
      <w:color w:val="000000" w:themeColor="text1"/>
      <w:spacing w:val="10"/>
      <w:sz w:val="23"/>
    </w:rPr>
  </w:style>
  <w:style w:type="character" w:customStyle="1" w:styleId="41">
    <w:name w:val="Заголовок 4 Знак"/>
    <w:basedOn w:val="a3"/>
    <w:link w:val="40"/>
    <w:uiPriority w:val="9"/>
    <w:semiHidden/>
    <w:rsid w:val="0033734C"/>
    <w:rPr>
      <w:caps/>
      <w:spacing w:val="14"/>
    </w:rPr>
  </w:style>
  <w:style w:type="character" w:customStyle="1" w:styleId="51">
    <w:name w:val="Заголовок 5 Знак"/>
    <w:basedOn w:val="a3"/>
    <w:link w:val="50"/>
    <w:uiPriority w:val="9"/>
    <w:semiHidden/>
    <w:rsid w:val="0033734C"/>
    <w:rPr>
      <w:b/>
      <w:bCs/>
      <w:color w:val="646B86" w:themeColor="text2"/>
      <w:spacing w:val="10"/>
      <w:sz w:val="23"/>
    </w:rPr>
  </w:style>
  <w:style w:type="character" w:customStyle="1" w:styleId="60">
    <w:name w:val="Заголовок 6 Знак"/>
    <w:basedOn w:val="a3"/>
    <w:link w:val="6"/>
    <w:uiPriority w:val="9"/>
    <w:semiHidden/>
    <w:rsid w:val="0033734C"/>
    <w:rPr>
      <w:b/>
      <w:bCs/>
      <w:color w:val="CCB400" w:themeColor="accent2"/>
      <w:spacing w:val="10"/>
      <w:sz w:val="23"/>
    </w:rPr>
  </w:style>
  <w:style w:type="character" w:customStyle="1" w:styleId="70">
    <w:name w:val="Заголовок 7 Знак"/>
    <w:basedOn w:val="a3"/>
    <w:link w:val="7"/>
    <w:uiPriority w:val="9"/>
    <w:semiHidden/>
    <w:rsid w:val="0033734C"/>
    <w:rPr>
      <w:smallCaps/>
      <w:color w:val="000000" w:themeColor="text1"/>
      <w:spacing w:val="10"/>
      <w:sz w:val="23"/>
    </w:rPr>
  </w:style>
  <w:style w:type="character" w:customStyle="1" w:styleId="80">
    <w:name w:val="Заголовок 8 Знак"/>
    <w:basedOn w:val="a3"/>
    <w:link w:val="8"/>
    <w:uiPriority w:val="9"/>
    <w:semiHidden/>
    <w:rsid w:val="0033734C"/>
    <w:rPr>
      <w:b/>
      <w:bCs/>
      <w:i/>
      <w:iCs/>
      <w:color w:val="D16349" w:themeColor="accent1"/>
      <w:spacing w:val="10"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semiHidden/>
    <w:rsid w:val="0033734C"/>
    <w:rPr>
      <w:b/>
      <w:bCs/>
      <w:caps/>
      <w:color w:val="8CADAE" w:themeColor="accent3"/>
      <w:spacing w:val="40"/>
      <w:sz w:val="20"/>
      <w:szCs w:val="20"/>
    </w:rPr>
  </w:style>
  <w:style w:type="character" w:styleId="af4">
    <w:name w:val="Hyperlink"/>
    <w:basedOn w:val="a3"/>
    <w:uiPriority w:val="99"/>
    <w:unhideWhenUsed/>
    <w:rsid w:val="0033734C"/>
    <w:rPr>
      <w:color w:val="00A3D6" w:themeColor="hyperlink"/>
      <w:u w:val="single"/>
    </w:rPr>
  </w:style>
  <w:style w:type="character" w:styleId="af5">
    <w:name w:val="Intense Emphasis"/>
    <w:basedOn w:val="a3"/>
    <w:uiPriority w:val="21"/>
    <w:qFormat/>
    <w:rsid w:val="0033734C"/>
    <w:rPr>
      <w:rFonts w:asciiTheme="minorHAnsi" w:hAnsiTheme="minorHAnsi"/>
      <w:b/>
      <w:bCs/>
      <w:dstrike w:val="0"/>
      <w:color w:val="CCB400" w:themeColor="accent2"/>
      <w:spacing w:val="10"/>
      <w:w w:val="100"/>
      <w:kern w:val="0"/>
      <w:position w:val="0"/>
      <w:sz w:val="23"/>
      <w:vertAlign w:val="baseline"/>
    </w:rPr>
  </w:style>
  <w:style w:type="paragraph" w:styleId="af6">
    <w:name w:val="Intense Quote"/>
    <w:basedOn w:val="a2"/>
    <w:link w:val="af7"/>
    <w:uiPriority w:val="30"/>
    <w:qFormat/>
    <w:rsid w:val="0033734C"/>
    <w:pPr>
      <w:pBdr>
        <w:top w:val="double" w:sz="12" w:space="10" w:color="CCB400" w:themeColor="accent2"/>
        <w:left w:val="double" w:sz="12" w:space="10" w:color="CCB400" w:themeColor="accent2"/>
        <w:bottom w:val="double" w:sz="12" w:space="10" w:color="CCB400" w:themeColor="accent2"/>
        <w:right w:val="double" w:sz="12" w:space="10" w:color="CCB400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bCs/>
      <w:color w:val="CCB400" w:themeColor="accent2"/>
    </w:rPr>
  </w:style>
  <w:style w:type="character" w:customStyle="1" w:styleId="af7">
    <w:name w:val="Выделенная цитата Знак"/>
    <w:basedOn w:val="a3"/>
    <w:link w:val="af6"/>
    <w:uiPriority w:val="30"/>
    <w:rsid w:val="0033734C"/>
    <w:rPr>
      <w:b/>
      <w:bCs/>
      <w:color w:val="CCB400" w:themeColor="accent2"/>
      <w:sz w:val="23"/>
      <w:shd w:val="clear" w:color="auto" w:fill="FFFFFF" w:themeFill="background1"/>
    </w:rPr>
  </w:style>
  <w:style w:type="character" w:styleId="af8">
    <w:name w:val="Intense Reference"/>
    <w:basedOn w:val="a3"/>
    <w:uiPriority w:val="32"/>
    <w:qFormat/>
    <w:rsid w:val="0033734C"/>
    <w:rPr>
      <w:rFonts w:asciiTheme="minorHAnsi" w:hAnsiTheme="minorHAnsi"/>
      <w:b/>
      <w:bCs/>
      <w:caps/>
      <w:color w:val="D16349" w:themeColor="accent1"/>
      <w:spacing w:val="10"/>
      <w:w w:val="100"/>
      <w:position w:val="0"/>
      <w:sz w:val="20"/>
      <w:szCs w:val="20"/>
      <w:u w:val="single" w:color="D16349" w:themeColor="accent1"/>
      <w:bdr w:val="none" w:sz="0" w:space="0" w:color="auto"/>
    </w:rPr>
  </w:style>
  <w:style w:type="paragraph" w:styleId="af9">
    <w:name w:val="List"/>
    <w:basedOn w:val="a2"/>
    <w:uiPriority w:val="99"/>
    <w:unhideWhenUsed/>
    <w:rsid w:val="0033734C"/>
    <w:pPr>
      <w:ind w:left="360" w:hanging="360"/>
    </w:pPr>
  </w:style>
  <w:style w:type="paragraph" w:styleId="24">
    <w:name w:val="List 2"/>
    <w:basedOn w:val="a2"/>
    <w:uiPriority w:val="99"/>
    <w:unhideWhenUsed/>
    <w:rsid w:val="0033734C"/>
    <w:pPr>
      <w:ind w:left="720" w:hanging="360"/>
    </w:pPr>
  </w:style>
  <w:style w:type="paragraph" w:styleId="2">
    <w:name w:val="List Bullet 2"/>
    <w:basedOn w:val="a2"/>
    <w:uiPriority w:val="36"/>
    <w:unhideWhenUsed/>
    <w:qFormat/>
    <w:rsid w:val="0033734C"/>
    <w:pPr>
      <w:numPr>
        <w:numId w:val="22"/>
      </w:numPr>
    </w:pPr>
    <w:rPr>
      <w:color w:val="D16349" w:themeColor="accent1"/>
    </w:rPr>
  </w:style>
  <w:style w:type="paragraph" w:styleId="3">
    <w:name w:val="List Bullet 3"/>
    <w:basedOn w:val="a2"/>
    <w:uiPriority w:val="36"/>
    <w:unhideWhenUsed/>
    <w:qFormat/>
    <w:rsid w:val="0033734C"/>
    <w:pPr>
      <w:numPr>
        <w:numId w:val="23"/>
      </w:numPr>
    </w:pPr>
    <w:rPr>
      <w:color w:val="CCB400" w:themeColor="accent2"/>
    </w:rPr>
  </w:style>
  <w:style w:type="paragraph" w:styleId="4">
    <w:name w:val="List Bullet 4"/>
    <w:basedOn w:val="a2"/>
    <w:uiPriority w:val="36"/>
    <w:unhideWhenUsed/>
    <w:qFormat/>
    <w:rsid w:val="0033734C"/>
    <w:pPr>
      <w:numPr>
        <w:numId w:val="24"/>
      </w:numPr>
    </w:pPr>
    <w:rPr>
      <w:caps/>
      <w:spacing w:val="4"/>
    </w:rPr>
  </w:style>
  <w:style w:type="paragraph" w:styleId="5">
    <w:name w:val="List Bullet 5"/>
    <w:basedOn w:val="a2"/>
    <w:uiPriority w:val="36"/>
    <w:unhideWhenUsed/>
    <w:qFormat/>
    <w:rsid w:val="0033734C"/>
    <w:pPr>
      <w:numPr>
        <w:numId w:val="25"/>
      </w:numPr>
    </w:pPr>
  </w:style>
  <w:style w:type="paragraph" w:styleId="afa">
    <w:name w:val="List Paragraph"/>
    <w:basedOn w:val="a2"/>
    <w:uiPriority w:val="34"/>
    <w:unhideWhenUsed/>
    <w:qFormat/>
    <w:rsid w:val="0033734C"/>
    <w:pPr>
      <w:ind w:left="720"/>
      <w:contextualSpacing/>
    </w:pPr>
  </w:style>
  <w:style w:type="numbering" w:customStyle="1" w:styleId="a">
    <w:name w:val="Обычный стиль списка"/>
    <w:uiPriority w:val="99"/>
    <w:rsid w:val="0033734C"/>
    <w:pPr>
      <w:numPr>
        <w:numId w:val="11"/>
      </w:numPr>
    </w:pPr>
  </w:style>
  <w:style w:type="paragraph" w:styleId="afb">
    <w:name w:val="No Spacing"/>
    <w:basedOn w:val="a2"/>
    <w:uiPriority w:val="1"/>
    <w:qFormat/>
    <w:rsid w:val="0033734C"/>
    <w:pPr>
      <w:spacing w:after="0" w:line="240" w:lineRule="auto"/>
    </w:pPr>
  </w:style>
  <w:style w:type="paragraph" w:styleId="a1">
    <w:name w:val="Normal Indent"/>
    <w:basedOn w:val="a2"/>
    <w:uiPriority w:val="99"/>
    <w:unhideWhenUsed/>
    <w:rsid w:val="0033734C"/>
    <w:pPr>
      <w:numPr>
        <w:numId w:val="27"/>
      </w:numPr>
      <w:spacing w:line="300" w:lineRule="auto"/>
      <w:contextualSpacing/>
    </w:pPr>
  </w:style>
  <w:style w:type="paragraph" w:customStyle="1" w:styleId="afc">
    <w:name w:val="Имя"/>
    <w:basedOn w:val="a2"/>
    <w:uiPriority w:val="1"/>
    <w:qFormat/>
    <w:rsid w:val="0033734C"/>
    <w:pPr>
      <w:spacing w:after="0"/>
    </w:pPr>
    <w:rPr>
      <w:color w:val="FFFFFF" w:themeColor="background1"/>
      <w:sz w:val="40"/>
      <w:szCs w:val="40"/>
    </w:rPr>
  </w:style>
  <w:style w:type="paragraph" w:customStyle="1" w:styleId="afd">
    <w:name w:val="Адрес отправителя"/>
    <w:basedOn w:val="afb"/>
    <w:uiPriority w:val="4"/>
    <w:qFormat/>
    <w:rsid w:val="0033734C"/>
    <w:pPr>
      <w:spacing w:before="240"/>
      <w:contextualSpacing/>
    </w:pPr>
    <w:rPr>
      <w:color w:val="646B86" w:themeColor="text2"/>
    </w:rPr>
  </w:style>
  <w:style w:type="character" w:styleId="afe">
    <w:name w:val="Strong"/>
    <w:uiPriority w:val="22"/>
    <w:qFormat/>
    <w:rsid w:val="0033734C"/>
    <w:rPr>
      <w:rFonts w:asciiTheme="minorHAnsi" w:eastAsiaTheme="minorEastAsia" w:hAnsiTheme="minorHAnsi" w:cstheme="minorBidi"/>
      <w:b/>
      <w:bCs/>
      <w:iCs w:val="0"/>
      <w:color w:val="CCB400" w:themeColor="accent2"/>
      <w:szCs w:val="23"/>
      <w:lang w:val="ru-RU"/>
    </w:rPr>
  </w:style>
  <w:style w:type="paragraph" w:styleId="aff">
    <w:name w:val="Subtitle"/>
    <w:basedOn w:val="a2"/>
    <w:link w:val="aff0"/>
    <w:uiPriority w:val="11"/>
    <w:rsid w:val="0033734C"/>
    <w:pPr>
      <w:spacing w:after="720" w:line="240" w:lineRule="auto"/>
    </w:pPr>
    <w:rPr>
      <w:rFonts w:asciiTheme="majorHAnsi" w:eastAsiaTheme="majorEastAsia" w:hAnsiTheme="majorHAnsi" w:cstheme="majorBidi"/>
      <w:b/>
      <w:bCs/>
      <w:caps/>
      <w:color w:val="CCB400" w:themeColor="accent2"/>
      <w:spacing w:val="50"/>
      <w:sz w:val="24"/>
      <w:szCs w:val="24"/>
    </w:rPr>
  </w:style>
  <w:style w:type="character" w:customStyle="1" w:styleId="aff0">
    <w:name w:val="Подзаголовок Знак"/>
    <w:basedOn w:val="a3"/>
    <w:link w:val="aff"/>
    <w:uiPriority w:val="11"/>
    <w:rsid w:val="0033734C"/>
    <w:rPr>
      <w:rFonts w:asciiTheme="majorHAnsi" w:eastAsiaTheme="majorEastAsia" w:hAnsiTheme="majorHAnsi" w:cstheme="majorBidi"/>
      <w:b/>
      <w:bCs/>
      <w:caps/>
      <w:color w:val="CCB400" w:themeColor="accent2"/>
      <w:spacing w:val="50"/>
      <w:sz w:val="24"/>
      <w:szCs w:val="24"/>
    </w:rPr>
  </w:style>
  <w:style w:type="character" w:styleId="aff1">
    <w:name w:val="Subtle Emphasis"/>
    <w:basedOn w:val="a3"/>
    <w:uiPriority w:val="19"/>
    <w:qFormat/>
    <w:rsid w:val="0033734C"/>
    <w:rPr>
      <w:rFonts w:asciiTheme="minorHAnsi" w:hAnsiTheme="minorHAnsi"/>
      <w:i/>
      <w:iCs/>
      <w:sz w:val="23"/>
    </w:rPr>
  </w:style>
  <w:style w:type="character" w:styleId="aff2">
    <w:name w:val="Subtle Reference"/>
    <w:basedOn w:val="a3"/>
    <w:uiPriority w:val="31"/>
    <w:qFormat/>
    <w:rsid w:val="0033734C"/>
    <w:rPr>
      <w:rFonts w:asciiTheme="minorHAnsi" w:hAnsiTheme="minorHAnsi"/>
      <w:b/>
      <w:bCs/>
      <w:i/>
      <w:iCs/>
      <w:color w:val="646B86" w:themeColor="text2"/>
      <w:sz w:val="23"/>
    </w:rPr>
  </w:style>
  <w:style w:type="paragraph" w:styleId="aff3">
    <w:name w:val="table of authorities"/>
    <w:basedOn w:val="a2"/>
    <w:next w:val="a2"/>
    <w:uiPriority w:val="99"/>
    <w:semiHidden/>
    <w:unhideWhenUsed/>
    <w:rsid w:val="0033734C"/>
    <w:pPr>
      <w:ind w:left="220" w:hanging="220"/>
    </w:pPr>
  </w:style>
  <w:style w:type="paragraph" w:styleId="aff4">
    <w:name w:val="Title"/>
    <w:basedOn w:val="a2"/>
    <w:link w:val="aff5"/>
    <w:uiPriority w:val="10"/>
    <w:rsid w:val="0033734C"/>
    <w:pPr>
      <w:spacing w:after="0" w:line="240" w:lineRule="auto"/>
    </w:pPr>
    <w:rPr>
      <w:color w:val="646B86" w:themeColor="text2"/>
      <w:sz w:val="72"/>
      <w:szCs w:val="72"/>
    </w:rPr>
  </w:style>
  <w:style w:type="character" w:customStyle="1" w:styleId="aff5">
    <w:name w:val="Название Знак"/>
    <w:basedOn w:val="a3"/>
    <w:link w:val="aff4"/>
    <w:uiPriority w:val="10"/>
    <w:rsid w:val="0033734C"/>
    <w:rPr>
      <w:color w:val="646B86" w:themeColor="text2"/>
      <w:sz w:val="72"/>
      <w:szCs w:val="72"/>
    </w:rPr>
  </w:style>
  <w:style w:type="paragraph" w:styleId="11">
    <w:name w:val="toc 1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before="180" w:after="40" w:line="240" w:lineRule="auto"/>
    </w:pPr>
    <w:rPr>
      <w:b/>
      <w:bCs/>
      <w:caps/>
      <w:noProof/>
      <w:color w:val="646B86" w:themeColor="text2"/>
    </w:rPr>
  </w:style>
  <w:style w:type="paragraph" w:styleId="25">
    <w:name w:val="toc 2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32">
    <w:name w:val="toc 3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42">
    <w:name w:val="toc 4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52">
    <w:name w:val="toc 5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61">
    <w:name w:val="toc 6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71">
    <w:name w:val="toc 7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81">
    <w:name w:val="toc 8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91">
    <w:name w:val="toc 9"/>
    <w:basedOn w:val="a2"/>
    <w:next w:val="a2"/>
    <w:autoRedefine/>
    <w:uiPriority w:val="99"/>
    <w:semiHidden/>
    <w:unhideWhenUsed/>
    <w:qFormat/>
    <w:rsid w:val="0033734C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styleId="aff6">
    <w:name w:val="Date"/>
    <w:basedOn w:val="afb"/>
    <w:next w:val="a2"/>
    <w:link w:val="aff7"/>
    <w:uiPriority w:val="99"/>
    <w:unhideWhenUsed/>
    <w:rsid w:val="0033734C"/>
    <w:pPr>
      <w:framePr w:wrap="around" w:hAnchor="page" w:xAlign="center" w:yAlign="top"/>
      <w:contextualSpacing/>
      <w:suppressOverlap/>
      <w:jc w:val="center"/>
    </w:pPr>
    <w:rPr>
      <w:b/>
      <w:bCs/>
      <w:color w:val="FFFFFF" w:themeColor="background1"/>
    </w:rPr>
  </w:style>
  <w:style w:type="character" w:customStyle="1" w:styleId="aff7">
    <w:name w:val="Дата Знак"/>
    <w:basedOn w:val="a3"/>
    <w:link w:val="aff6"/>
    <w:uiPriority w:val="99"/>
    <w:rsid w:val="0033734C"/>
    <w:rPr>
      <w:rFonts w:eastAsiaTheme="minorEastAsia"/>
      <w:b/>
      <w:bCs/>
      <w:color w:val="FFFFFF" w:themeColor="background1"/>
      <w:sz w:val="23"/>
      <w:szCs w:val="23"/>
      <w:lang w:val="ru-RU"/>
    </w:rPr>
  </w:style>
  <w:style w:type="paragraph" w:customStyle="1" w:styleId="aff8">
    <w:name w:val="Нижний колонтитул четной страницы"/>
    <w:basedOn w:val="a2"/>
    <w:unhideWhenUsed/>
    <w:qFormat/>
    <w:rsid w:val="0033734C"/>
    <w:pPr>
      <w:pBdr>
        <w:top w:val="single" w:sz="4" w:space="1" w:color="D16349" w:themeColor="accent1"/>
      </w:pBdr>
    </w:pPr>
    <w:rPr>
      <w:color w:val="646B86" w:themeColor="text2"/>
      <w:sz w:val="20"/>
      <w:szCs w:val="20"/>
    </w:rPr>
  </w:style>
  <w:style w:type="paragraph" w:customStyle="1" w:styleId="aff9">
    <w:name w:val="Нижний колонтитул нечетной страницы"/>
    <w:basedOn w:val="a2"/>
    <w:unhideWhenUsed/>
    <w:qFormat/>
    <w:rsid w:val="0033734C"/>
    <w:pPr>
      <w:pBdr>
        <w:top w:val="single" w:sz="4" w:space="1" w:color="D16349" w:themeColor="accent1"/>
      </w:pBdr>
      <w:jc w:val="right"/>
    </w:pPr>
    <w:rPr>
      <w:color w:val="646B86" w:themeColor="text2"/>
      <w:sz w:val="20"/>
      <w:szCs w:val="20"/>
    </w:rPr>
  </w:style>
  <w:style w:type="paragraph" w:customStyle="1" w:styleId="affa">
    <w:name w:val="Верхний колонтитул четной страницы"/>
    <w:basedOn w:val="afb"/>
    <w:unhideWhenUsed/>
    <w:qFormat/>
    <w:rsid w:val="0033734C"/>
    <w:pPr>
      <w:pBdr>
        <w:bottom w:val="single" w:sz="4" w:space="1" w:color="D16349" w:themeColor="accent1"/>
      </w:pBdr>
    </w:pPr>
    <w:rPr>
      <w:b/>
      <w:bCs/>
      <w:color w:val="646B86" w:themeColor="text2"/>
      <w:sz w:val="20"/>
      <w:szCs w:val="20"/>
    </w:rPr>
  </w:style>
  <w:style w:type="paragraph" w:customStyle="1" w:styleId="affb">
    <w:name w:val="Верхний колонтитул нечетной страницы"/>
    <w:basedOn w:val="afb"/>
    <w:unhideWhenUsed/>
    <w:qFormat/>
    <w:rsid w:val="0033734C"/>
    <w:pPr>
      <w:pBdr>
        <w:bottom w:val="single" w:sz="4" w:space="1" w:color="D16349" w:themeColor="accent1"/>
      </w:pBdr>
      <w:jc w:val="right"/>
    </w:pPr>
    <w:rPr>
      <w:b/>
      <w:bCs/>
      <w:color w:val="646B86" w:themeColor="text2"/>
      <w:sz w:val="20"/>
      <w:szCs w:val="20"/>
    </w:rPr>
  </w:style>
  <w:style w:type="paragraph" w:customStyle="1" w:styleId="affc">
    <w:name w:val="Обратный адрес"/>
    <w:basedOn w:val="afb"/>
    <w:uiPriority w:val="2"/>
    <w:unhideWhenUsed/>
    <w:qFormat/>
    <w:rsid w:val="0033734C"/>
    <w:pPr>
      <w:spacing w:after="200"/>
    </w:pPr>
    <w:rPr>
      <w:color w:val="646B86" w:themeColor="text2"/>
    </w:rPr>
  </w:style>
  <w:style w:type="paragraph" w:customStyle="1" w:styleId="affd">
    <w:name w:val="Название организации"/>
    <w:basedOn w:val="a2"/>
    <w:qFormat/>
    <w:rsid w:val="0033734C"/>
    <w:pPr>
      <w:spacing w:after="0"/>
    </w:pPr>
    <w:rPr>
      <w:b/>
      <w:bCs/>
      <w:color w:val="646B86" w:themeColor="text2"/>
      <w:sz w:val="36"/>
      <w:szCs w:val="36"/>
    </w:rPr>
  </w:style>
  <w:style w:type="paragraph" w:styleId="affe">
    <w:name w:val="Salutation"/>
    <w:basedOn w:val="a2"/>
    <w:next w:val="a2"/>
    <w:link w:val="afff"/>
    <w:uiPriority w:val="4"/>
    <w:unhideWhenUsed/>
    <w:qFormat/>
    <w:rsid w:val="0033734C"/>
    <w:pPr>
      <w:spacing w:before="400" w:after="320" w:line="240" w:lineRule="auto"/>
    </w:pPr>
    <w:rPr>
      <w:b/>
      <w:bCs/>
    </w:rPr>
  </w:style>
  <w:style w:type="character" w:customStyle="1" w:styleId="afff">
    <w:name w:val="Приветствие Знак"/>
    <w:basedOn w:val="a3"/>
    <w:link w:val="affe"/>
    <w:uiPriority w:val="4"/>
    <w:rsid w:val="0033734C"/>
    <w:rPr>
      <w:b/>
      <w:bCs/>
      <w:sz w:val="23"/>
    </w:rPr>
  </w:style>
  <w:style w:type="paragraph" w:customStyle="1" w:styleId="afff0">
    <w:name w:val="Адрес получателя"/>
    <w:basedOn w:val="afb"/>
    <w:uiPriority w:val="3"/>
    <w:qFormat/>
    <w:rsid w:val="0033734C"/>
    <w:pPr>
      <w:spacing w:before="240"/>
      <w:contextualSpacing/>
    </w:pPr>
    <w:rPr>
      <w:color w:val="646B86" w:themeColor="text2"/>
    </w:rPr>
  </w:style>
  <w:style w:type="paragraph" w:styleId="afff1">
    <w:name w:val="Closing"/>
    <w:basedOn w:val="a2"/>
    <w:link w:val="afff2"/>
    <w:uiPriority w:val="5"/>
    <w:unhideWhenUsed/>
    <w:qFormat/>
    <w:rsid w:val="0033734C"/>
    <w:pPr>
      <w:spacing w:before="960" w:after="960"/>
      <w:contextualSpacing/>
    </w:pPr>
  </w:style>
  <w:style w:type="character" w:customStyle="1" w:styleId="afff2">
    <w:name w:val="Прощание Знак"/>
    <w:basedOn w:val="a3"/>
    <w:link w:val="afff1"/>
    <w:uiPriority w:val="5"/>
    <w:rsid w:val="0033734C"/>
    <w:rPr>
      <w:rFonts w:eastAsiaTheme="minorEastAsia"/>
      <w:sz w:val="23"/>
      <w:szCs w:val="23"/>
      <w:lang w:val="ru-RU"/>
    </w:rPr>
  </w:style>
  <w:style w:type="paragraph" w:styleId="afff3">
    <w:name w:val="Signature"/>
    <w:basedOn w:val="a2"/>
    <w:link w:val="afff4"/>
    <w:uiPriority w:val="99"/>
    <w:unhideWhenUsed/>
    <w:rsid w:val="0033734C"/>
    <w:rPr>
      <w:b/>
      <w:bCs/>
    </w:rPr>
  </w:style>
  <w:style w:type="character" w:customStyle="1" w:styleId="afff4">
    <w:name w:val="Подпись Знак"/>
    <w:basedOn w:val="a3"/>
    <w:link w:val="afff3"/>
    <w:uiPriority w:val="99"/>
    <w:rsid w:val="0033734C"/>
    <w:rPr>
      <w:b/>
      <w:bCs/>
      <w:sz w:val="23"/>
    </w:rPr>
  </w:style>
  <w:style w:type="paragraph" w:customStyle="1" w:styleId="afff5">
    <w:name w:val="Категория"/>
    <w:basedOn w:val="a2"/>
    <w:link w:val="afff6"/>
    <w:qFormat/>
    <w:rsid w:val="0033734C"/>
    <w:pPr>
      <w:spacing w:after="0"/>
    </w:pPr>
    <w:rPr>
      <w:b/>
      <w:bCs/>
      <w:sz w:val="24"/>
      <w:szCs w:val="24"/>
    </w:rPr>
  </w:style>
  <w:style w:type="character" w:customStyle="1" w:styleId="afff6">
    <w:name w:val="Категория (знак)"/>
    <w:basedOn w:val="a3"/>
    <w:link w:val="afff5"/>
    <w:rsid w:val="0033734C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D8D8D8"/>
            <w:right w:val="none" w:sz="0" w:space="0" w:color="auto"/>
          </w:divBdr>
        </w:div>
      </w:divsChild>
    </w:div>
    <w:div w:id="1818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D8D8D8"/>
            <w:right w:val="none" w:sz="0" w:space="0" w:color="auto"/>
          </w:divBdr>
        </w:div>
      </w:divsChild>
    </w:div>
    <w:div w:id="2095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hyperlink" Target="mailto:info@elecompufa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nstall\Templates\1049\Median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01E4FCA97F4E349EF977B4F66B8C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05A0D0-4334-428E-AB3F-280ECE0BF1D0}"/>
      </w:docPartPr>
      <w:docPartBody>
        <w:p w:rsidR="008B780E" w:rsidRDefault="00BA28CD">
          <w:pPr>
            <w:pStyle w:val="C601E4FCA97F4E349EF977B4F66B8C23"/>
          </w:pPr>
          <w:r>
            <w:rPr>
              <w:rStyle w:val="a3"/>
            </w:rPr>
            <w:t>Выберите стандартный блок.</w:t>
          </w:r>
        </w:p>
      </w:docPartBody>
    </w:docPart>
    <w:docPart>
      <w:docPartPr>
        <w:name w:val="8B568C3E043D40FFB4D60CE1558F11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B6F536-6A17-40DF-B7AE-E3F7991EF88C}"/>
      </w:docPartPr>
      <w:docPartBody>
        <w:p w:rsidR="008B780E" w:rsidRDefault="00F50155" w:rsidP="00F50155">
          <w:pPr>
            <w:pStyle w:val="8B568C3E043D40FFB4D60CE1558F1170"/>
          </w:pPr>
          <w:r>
            <w:t>[Введите свое имя]</w:t>
          </w:r>
        </w:p>
      </w:docPartBody>
    </w:docPart>
    <w:docPart>
      <w:docPartPr>
        <w:name w:val="4F561B4A78B64E3A95B4AAFC7AD645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60971C-5CEE-466F-B1DC-8F4E967251AE}"/>
      </w:docPartPr>
      <w:docPartBody>
        <w:p w:rsidR="008B780E" w:rsidRDefault="00F50155" w:rsidP="00F50155">
          <w:pPr>
            <w:pStyle w:val="4F561B4A78B64E3A95B4AAFC7AD6450F"/>
          </w:pPr>
          <w: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50155"/>
    <w:rsid w:val="00063A8D"/>
    <w:rsid w:val="0022453E"/>
    <w:rsid w:val="003D6B1A"/>
    <w:rsid w:val="00417DF8"/>
    <w:rsid w:val="006209C2"/>
    <w:rsid w:val="00680B0C"/>
    <w:rsid w:val="00873327"/>
    <w:rsid w:val="008B780E"/>
    <w:rsid w:val="00BA28CD"/>
    <w:rsid w:val="00BE10FE"/>
    <w:rsid w:val="00C74DFF"/>
    <w:rsid w:val="00CF2EBF"/>
    <w:rsid w:val="00D17BAA"/>
    <w:rsid w:val="00D870E0"/>
    <w:rsid w:val="00DB250A"/>
    <w:rsid w:val="00EE2979"/>
    <w:rsid w:val="00F2704D"/>
    <w:rsid w:val="00F50155"/>
    <w:rsid w:val="00F53B4A"/>
    <w:rsid w:val="00F53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8B780E"/>
    <w:rPr>
      <w:rFonts w:eastAsiaTheme="minorEastAsia" w:cstheme="minorBidi"/>
      <w:bCs w:val="0"/>
      <w:iCs w:val="0"/>
      <w:color w:val="808080"/>
      <w:szCs w:val="23"/>
      <w:lang w:val="ru-RU"/>
    </w:rPr>
  </w:style>
  <w:style w:type="paragraph" w:customStyle="1" w:styleId="C601E4FCA97F4E349EF977B4F66B8C23">
    <w:name w:val="C601E4FCA97F4E349EF977B4F66B8C23"/>
    <w:rsid w:val="008B780E"/>
  </w:style>
  <w:style w:type="paragraph" w:customStyle="1" w:styleId="145ED51905214A189253004E63B5E8BB">
    <w:name w:val="145ED51905214A189253004E63B5E8BB"/>
    <w:rsid w:val="008B780E"/>
  </w:style>
  <w:style w:type="paragraph" w:customStyle="1" w:styleId="8F53DAC382FE414F9D87BA264A7287ED">
    <w:name w:val="8F53DAC382FE414F9D87BA264A7287ED"/>
    <w:rsid w:val="008B780E"/>
  </w:style>
  <w:style w:type="paragraph" w:customStyle="1" w:styleId="99F435FF61424BCAA736FF4EACB64FD0">
    <w:name w:val="99F435FF61424BCAA736FF4EACB64FD0"/>
    <w:rsid w:val="008B780E"/>
  </w:style>
  <w:style w:type="paragraph" w:customStyle="1" w:styleId="F774099615FA41B6ABD9D41F3A81F927">
    <w:name w:val="F774099615FA41B6ABD9D41F3A81F927"/>
    <w:rsid w:val="008B780E"/>
  </w:style>
  <w:style w:type="paragraph" w:customStyle="1" w:styleId="F3FE93EBB4E24E6C8645E43F4DEEDB4E">
    <w:name w:val="F3FE93EBB4E24E6C8645E43F4DEEDB4E"/>
    <w:rsid w:val="008B780E"/>
  </w:style>
  <w:style w:type="paragraph" w:customStyle="1" w:styleId="FF3DE810F64F4870B75931175698C649">
    <w:name w:val="FF3DE810F64F4870B75931175698C649"/>
    <w:rsid w:val="008B780E"/>
  </w:style>
  <w:style w:type="paragraph" w:customStyle="1" w:styleId="FCE8798F492D4FC386B3D4862EF5FED8">
    <w:name w:val="FCE8798F492D4FC386B3D4862EF5FED8"/>
    <w:rsid w:val="008B780E"/>
  </w:style>
  <w:style w:type="paragraph" w:customStyle="1" w:styleId="8A6E5788D48F47D2BCECE548700EAA43">
    <w:name w:val="8A6E5788D48F47D2BCECE548700EAA43"/>
    <w:rsid w:val="008B780E"/>
  </w:style>
  <w:style w:type="paragraph" w:customStyle="1" w:styleId="5C987F339AFE4FC7A9D45FAD9BB5EE8E">
    <w:name w:val="5C987F339AFE4FC7A9D45FAD9BB5EE8E"/>
    <w:rsid w:val="008B780E"/>
  </w:style>
  <w:style w:type="paragraph" w:customStyle="1" w:styleId="DBC6C8A7260A4156B74C1FCD77046DE4">
    <w:name w:val="DBC6C8A7260A4156B74C1FCD77046DE4"/>
    <w:rsid w:val="008B780E"/>
  </w:style>
  <w:style w:type="paragraph" w:customStyle="1" w:styleId="4735FE06034F4263B3B20784AF71848C">
    <w:name w:val="4735FE06034F4263B3B20784AF71848C"/>
    <w:rsid w:val="008B780E"/>
  </w:style>
  <w:style w:type="paragraph" w:customStyle="1" w:styleId="11D159CBB9FF437B85B0024C57A9DC56">
    <w:name w:val="11D159CBB9FF437B85B0024C57A9DC56"/>
    <w:rsid w:val="008B780E"/>
  </w:style>
  <w:style w:type="paragraph" w:customStyle="1" w:styleId="B80B1E7E9CF24818991808C7698E496B">
    <w:name w:val="B80B1E7E9CF24818991808C7698E496B"/>
    <w:rsid w:val="008B780E"/>
  </w:style>
  <w:style w:type="paragraph" w:customStyle="1" w:styleId="94961777F25840F489E4620094609F9E">
    <w:name w:val="94961777F25840F489E4620094609F9E"/>
    <w:rsid w:val="008B780E"/>
  </w:style>
  <w:style w:type="paragraph" w:customStyle="1" w:styleId="09C4F4D118444C738969E14E0E363AA4">
    <w:name w:val="09C4F4D118444C738969E14E0E363AA4"/>
    <w:rsid w:val="008B780E"/>
  </w:style>
  <w:style w:type="paragraph" w:customStyle="1" w:styleId="60850337733A4F2D9115957BE6135B56">
    <w:name w:val="60850337733A4F2D9115957BE6135B56"/>
    <w:rsid w:val="008B780E"/>
  </w:style>
  <w:style w:type="paragraph" w:customStyle="1" w:styleId="2518043B0CE24322A25E3276C72CBAAF">
    <w:name w:val="2518043B0CE24322A25E3276C72CBAAF"/>
    <w:rsid w:val="008B780E"/>
  </w:style>
  <w:style w:type="paragraph" w:customStyle="1" w:styleId="D9D2DAEE8E64462CAA869D8FC4F3194C">
    <w:name w:val="D9D2DAEE8E64462CAA869D8FC4F3194C"/>
    <w:rsid w:val="008B780E"/>
  </w:style>
  <w:style w:type="paragraph" w:customStyle="1" w:styleId="B03082C328404CB995FA995FADFDE56B">
    <w:name w:val="B03082C328404CB995FA995FADFDE56B"/>
    <w:rsid w:val="00F50155"/>
  </w:style>
  <w:style w:type="paragraph" w:customStyle="1" w:styleId="8B568C3E043D40FFB4D60CE1558F1170">
    <w:name w:val="8B568C3E043D40FFB4D60CE1558F1170"/>
    <w:rsid w:val="00F50155"/>
  </w:style>
  <w:style w:type="paragraph" w:customStyle="1" w:styleId="CEBFE6C20C5C4356A9068EBE0E452FC5">
    <w:name w:val="CEBFE6C20C5C4356A9068EBE0E452FC5"/>
    <w:rsid w:val="00F50155"/>
  </w:style>
  <w:style w:type="paragraph" w:customStyle="1" w:styleId="BFE89E0A3E5D4CDBB551225A443DD5CE">
    <w:name w:val="BFE89E0A3E5D4CDBB551225A443DD5CE"/>
    <w:rsid w:val="00F50155"/>
  </w:style>
  <w:style w:type="paragraph" w:customStyle="1" w:styleId="0CC27B2D776E4211B32C3AE5CAC3EF9F">
    <w:name w:val="0CC27B2D776E4211B32C3AE5CAC3EF9F"/>
    <w:rsid w:val="00F50155"/>
  </w:style>
  <w:style w:type="paragraph" w:customStyle="1" w:styleId="66F565E7B5C94274BBDA8DB3B8679A54">
    <w:name w:val="66F565E7B5C94274BBDA8DB3B8679A54"/>
    <w:rsid w:val="00F50155"/>
  </w:style>
  <w:style w:type="paragraph" w:customStyle="1" w:styleId="21F3568A35E3412980E9696925E2501C">
    <w:name w:val="21F3568A35E3412980E9696925E2501C"/>
    <w:rsid w:val="00F50155"/>
  </w:style>
  <w:style w:type="paragraph" w:customStyle="1" w:styleId="47CF1C0D238948278E6F0C96136279D5">
    <w:name w:val="47CF1C0D238948278E6F0C96136279D5"/>
    <w:rsid w:val="00F50155"/>
  </w:style>
  <w:style w:type="paragraph" w:customStyle="1" w:styleId="09E75C81FBD447A0BB6EB312D55C8029">
    <w:name w:val="09E75C81FBD447A0BB6EB312D55C8029"/>
    <w:rsid w:val="00F50155"/>
  </w:style>
  <w:style w:type="paragraph" w:customStyle="1" w:styleId="B7D076E12D2847B58BB48307C6CA26C2">
    <w:name w:val="B7D076E12D2847B58BB48307C6CA26C2"/>
    <w:rsid w:val="00F50155"/>
  </w:style>
  <w:style w:type="paragraph" w:customStyle="1" w:styleId="A9BBF339C3E14B068D795D39A29F9863">
    <w:name w:val="A9BBF339C3E14B068D795D39A29F9863"/>
    <w:rsid w:val="00F50155"/>
  </w:style>
  <w:style w:type="paragraph" w:customStyle="1" w:styleId="E96C8435EC1E450790DD944C006FBEEE">
    <w:name w:val="E96C8435EC1E450790DD944C006FBEEE"/>
    <w:rsid w:val="00F50155"/>
  </w:style>
  <w:style w:type="paragraph" w:customStyle="1" w:styleId="739C2B26BE074A7D882CC907E788C37A">
    <w:name w:val="739C2B26BE074A7D882CC907E788C37A"/>
    <w:rsid w:val="00F50155"/>
  </w:style>
  <w:style w:type="paragraph" w:customStyle="1" w:styleId="28E58425FD6A4C0897C1B612A39A0E0D">
    <w:name w:val="28E58425FD6A4C0897C1B612A39A0E0D"/>
    <w:rsid w:val="00F50155"/>
  </w:style>
  <w:style w:type="paragraph" w:customStyle="1" w:styleId="B5377486B827404E9C626B4FBAFE0837">
    <w:name w:val="B5377486B827404E9C626B4FBAFE0837"/>
    <w:rsid w:val="00F50155"/>
  </w:style>
  <w:style w:type="paragraph" w:customStyle="1" w:styleId="8E1A72BD19DE465B9B447530E52A1D33">
    <w:name w:val="8E1A72BD19DE465B9B447530E52A1D33"/>
    <w:rsid w:val="00F50155"/>
  </w:style>
  <w:style w:type="paragraph" w:customStyle="1" w:styleId="53D50E7BE5D54CCBB71361347C8B74D5">
    <w:name w:val="53D50E7BE5D54CCBB71361347C8B74D5"/>
    <w:rsid w:val="00F50155"/>
  </w:style>
  <w:style w:type="paragraph" w:customStyle="1" w:styleId="7A17403F15CE4D00AD174AB54BACFB3F">
    <w:name w:val="7A17403F15CE4D00AD174AB54BACFB3F"/>
    <w:rsid w:val="00F50155"/>
  </w:style>
  <w:style w:type="paragraph" w:customStyle="1" w:styleId="C4641B052197445FB7F149C0D9A2A3CC">
    <w:name w:val="C4641B052197445FB7F149C0D9A2A3CC"/>
    <w:rsid w:val="00F50155"/>
  </w:style>
  <w:style w:type="paragraph" w:customStyle="1" w:styleId="4FE223083B5E47F5BE03CA7A9000B781">
    <w:name w:val="4FE223083B5E47F5BE03CA7A9000B781"/>
    <w:rsid w:val="00F50155"/>
  </w:style>
  <w:style w:type="paragraph" w:customStyle="1" w:styleId="4F561B4A78B64E3A95B4AAFC7AD6450F">
    <w:name w:val="4F561B4A78B64E3A95B4AAFC7AD6450F"/>
    <w:rsid w:val="00F50155"/>
  </w:style>
  <w:style w:type="paragraph" w:customStyle="1" w:styleId="21E865800CC34D63AF036C26EA36742A">
    <w:name w:val="21E865800CC34D63AF036C26EA36742A"/>
    <w:rsid w:val="00F53B4A"/>
  </w:style>
  <w:style w:type="paragraph" w:customStyle="1" w:styleId="3325EFA607F34352AB8779F4BACFF4CF">
    <w:name w:val="3325EFA607F34352AB8779F4BACFF4CF"/>
    <w:rsid w:val="00F53B4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8.jpeg"/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Median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Median">
      <a:majorFont>
        <a:latin typeface="Arial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Arial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6C70B-A206-4A5B-BD55-7939016A46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EA190187-4C92-488F-BE53-5E7680635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MedianResume</Template>
  <TotalTime>16</TotalTime>
  <Pages>10</Pages>
  <Words>684</Words>
  <Characters>3903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Распродажа светильников и комплектующих</dc:creator>
  <cp:lastModifiedBy>Ольга</cp:lastModifiedBy>
  <cp:revision>4</cp:revision>
  <dcterms:created xsi:type="dcterms:W3CDTF">2020-11-06T07:48:00Z</dcterms:created>
  <dcterms:modified xsi:type="dcterms:W3CDTF">2022-03-29T09:19:00Z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1049</vt:i4>
  </property>
  <property fmtid="{D5CDD505-2E9C-101B-9397-08002B2CF9AE}" pid="3" name="_Version">
    <vt:lpwstr>0809</vt:lpwstr>
  </property>
</Properties>
</file>